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3D8" w:rsidRPr="008C27D8" w:rsidRDefault="005033D8" w:rsidP="005033D8">
      <w:pPr>
        <w:pStyle w:val="MainHeading"/>
        <w:spacing w:before="240"/>
        <w:ind w:left="0" w:right="96" w:firstLine="0"/>
        <w:jc w:val="right"/>
        <w:rPr>
          <w:sz w:val="44"/>
          <w:szCs w:val="36"/>
        </w:rPr>
      </w:pPr>
    </w:p>
    <w:p w:rsidR="000E0DCC" w:rsidRPr="00D46ACA" w:rsidRDefault="000E0DCC" w:rsidP="000E0DCC">
      <w:pPr>
        <w:pStyle w:val="DocumentName"/>
        <w:rPr>
          <w:noProof/>
        </w:rPr>
      </w:pPr>
      <w:bookmarkStart w:id="0" w:name="_Toc212367064"/>
      <w:r>
        <w:rPr>
          <w:noProof/>
        </w:rPr>
        <w:t>Quality Management</w:t>
      </w:r>
      <w:r w:rsidRPr="00D46ACA">
        <w:rPr>
          <w:noProof/>
        </w:rPr>
        <w:t xml:space="preserve"> Plan</w:t>
      </w:r>
      <w:bookmarkEnd w:id="0"/>
    </w:p>
    <w:p w:rsidR="005033D8" w:rsidRPr="00C41DFE" w:rsidRDefault="000E0DCC" w:rsidP="000E0DCC">
      <w:pPr>
        <w:pStyle w:val="DocumentName"/>
      </w:pPr>
      <w:r>
        <w:t xml:space="preserve"> </w:t>
      </w:r>
      <w:r w:rsidR="005033D8">
        <w:t>(</w:t>
      </w:r>
      <w:r>
        <w:rPr>
          <w:i/>
        </w:rPr>
        <w:t>Medium</w:t>
      </w:r>
      <w:r w:rsidR="005033D8" w:rsidRPr="00925330">
        <w:rPr>
          <w:i/>
        </w:rPr>
        <w:t xml:space="preserve"> Projects</w:t>
      </w:r>
      <w:r w:rsidR="005033D8">
        <w:t>)</w:t>
      </w:r>
    </w:p>
    <w:p w:rsidR="005033D8" w:rsidRPr="00C41DFE" w:rsidRDefault="005033D8" w:rsidP="005033D8">
      <w:pPr>
        <w:pStyle w:val="DocumentSubtitle"/>
      </w:pPr>
      <w:r w:rsidRPr="00C41DFE">
        <w:t>Template and Guide</w:t>
      </w:r>
    </w:p>
    <w:p w:rsidR="005033D8" w:rsidRPr="00C41DFE" w:rsidRDefault="005033D8" w:rsidP="006F684D">
      <w:pPr>
        <w:pStyle w:val="DocumentVersionNo"/>
        <w:rPr>
          <w:noProof/>
        </w:rPr>
      </w:pPr>
      <w:r w:rsidRPr="00C41DFE">
        <w:rPr>
          <w:noProof/>
        </w:rPr>
        <w:t xml:space="preserve">Version </w:t>
      </w:r>
      <w:r w:rsidR="00AE0CB6">
        <w:rPr>
          <w:noProof/>
        </w:rPr>
        <w:t>1.0</w:t>
      </w:r>
      <w:r w:rsidR="000E0DCC">
        <w:rPr>
          <w:noProof/>
        </w:rPr>
        <w:t xml:space="preserve"> </w:t>
      </w:r>
      <w:r w:rsidR="00AE0CB6">
        <w:rPr>
          <w:noProof/>
        </w:rPr>
        <w:t>April 2009</w:t>
      </w:r>
    </w:p>
    <w:p w:rsidR="00A50CB6" w:rsidRPr="00A50CB6" w:rsidRDefault="00A50CB6" w:rsidP="00A50CB6">
      <w:pPr>
        <w:pStyle w:val="IntroPara"/>
        <w:spacing w:after="120"/>
        <w:rPr>
          <w:rStyle w:val="InstructionText0"/>
          <w:rFonts w:ascii="Arial" w:hAnsi="Arial" w:cs="Arial"/>
          <w:sz w:val="20"/>
        </w:rPr>
      </w:pPr>
      <w:r w:rsidRPr="00A50CB6">
        <w:rPr>
          <w:rStyle w:val="InstructionText0"/>
          <w:rFonts w:ascii="Arial" w:hAnsi="Arial" w:cs="Arial"/>
          <w:sz w:val="20"/>
        </w:rPr>
        <w:t xml:space="preserve">This guide is intended to be read in conjunction with the following template for the development of a Project </w:t>
      </w:r>
      <w:r w:rsidR="000E0DCC">
        <w:rPr>
          <w:rStyle w:val="InstructionText0"/>
          <w:rFonts w:ascii="Arial" w:hAnsi="Arial" w:cs="Arial"/>
          <w:sz w:val="20"/>
        </w:rPr>
        <w:t>Quality Management Plan</w:t>
      </w:r>
      <w:r w:rsidRPr="00A50CB6">
        <w:rPr>
          <w:rStyle w:val="InstructionText0"/>
          <w:rFonts w:ascii="Arial" w:hAnsi="Arial" w:cs="Arial"/>
          <w:sz w:val="20"/>
        </w:rPr>
        <w:t xml:space="preserve"> for </w:t>
      </w:r>
      <w:r w:rsidR="000E0DCC">
        <w:rPr>
          <w:rStyle w:val="InstructionText0"/>
          <w:rFonts w:ascii="Arial" w:hAnsi="Arial" w:cs="Arial"/>
          <w:sz w:val="20"/>
        </w:rPr>
        <w:t>medium</w:t>
      </w:r>
      <w:r w:rsidRPr="00A50CB6">
        <w:rPr>
          <w:rStyle w:val="InstructionText0"/>
          <w:rFonts w:ascii="Arial" w:hAnsi="Arial" w:cs="Arial"/>
          <w:sz w:val="20"/>
        </w:rPr>
        <w:t xml:space="preserve"> projects. As such the Guide should be removed from the front of the final document.</w:t>
      </w:r>
    </w:p>
    <w:p w:rsidR="005033D8" w:rsidRPr="00A50CB6" w:rsidRDefault="00DF0AFC" w:rsidP="00A50CB6">
      <w:pPr>
        <w:pStyle w:val="IntroPara"/>
        <w:spacing w:after="120"/>
        <w:rPr>
          <w:rStyle w:val="InstructionText0"/>
          <w:rFonts w:ascii="Arial" w:hAnsi="Arial" w:cs="Arial"/>
          <w:sz w:val="20"/>
        </w:rPr>
      </w:pPr>
      <w:r>
        <w:rPr>
          <w:rStyle w:val="InstructionText0"/>
          <w:rFonts w:ascii="Arial" w:hAnsi="Arial" w:cs="Arial"/>
          <w:sz w:val="20"/>
        </w:rPr>
        <w:t>A template</w:t>
      </w:r>
      <w:r w:rsidR="00A50CB6" w:rsidRPr="00A50CB6">
        <w:rPr>
          <w:rStyle w:val="InstructionText0"/>
          <w:rFonts w:ascii="Arial" w:hAnsi="Arial" w:cs="Arial"/>
          <w:sz w:val="20"/>
        </w:rPr>
        <w:t xml:space="preserve"> for </w:t>
      </w:r>
      <w:r w:rsidR="000E0DCC">
        <w:rPr>
          <w:rStyle w:val="InstructionText0"/>
          <w:rFonts w:ascii="Arial" w:hAnsi="Arial" w:cs="Arial"/>
          <w:sz w:val="20"/>
        </w:rPr>
        <w:t>a Quality Management Plan for a large project has</w:t>
      </w:r>
      <w:r w:rsidR="00A50CB6" w:rsidRPr="00A50CB6">
        <w:rPr>
          <w:rStyle w:val="InstructionText0"/>
          <w:rFonts w:ascii="Arial" w:hAnsi="Arial" w:cs="Arial"/>
          <w:sz w:val="20"/>
        </w:rPr>
        <w:t xml:space="preserve"> also been developed</w:t>
      </w:r>
      <w:r w:rsidR="005033D8" w:rsidRPr="00A50CB6">
        <w:rPr>
          <w:rStyle w:val="InstructionText0"/>
          <w:rFonts w:ascii="Arial" w:hAnsi="Arial" w:cs="Arial"/>
          <w:sz w:val="20"/>
        </w:rPr>
        <w:t>. Th</w:t>
      </w:r>
      <w:r w:rsidR="000E0DCC">
        <w:rPr>
          <w:rStyle w:val="InstructionText0"/>
          <w:rFonts w:ascii="Arial" w:hAnsi="Arial" w:cs="Arial"/>
          <w:sz w:val="20"/>
        </w:rPr>
        <w:t>is</w:t>
      </w:r>
      <w:r w:rsidR="005033D8" w:rsidRPr="00A50CB6">
        <w:rPr>
          <w:rStyle w:val="InstructionText0"/>
          <w:rFonts w:ascii="Arial" w:hAnsi="Arial" w:cs="Arial"/>
          <w:sz w:val="20"/>
        </w:rPr>
        <w:t xml:space="preserve"> </w:t>
      </w:r>
      <w:r>
        <w:rPr>
          <w:rStyle w:val="InstructionText0"/>
          <w:rFonts w:ascii="Arial" w:hAnsi="Arial" w:cs="Arial"/>
          <w:sz w:val="20"/>
        </w:rPr>
        <w:t>is</w:t>
      </w:r>
      <w:r w:rsidR="005033D8" w:rsidRPr="00A50CB6">
        <w:rPr>
          <w:rStyle w:val="InstructionText0"/>
          <w:rFonts w:ascii="Arial" w:hAnsi="Arial" w:cs="Arial"/>
          <w:sz w:val="20"/>
        </w:rPr>
        <w:t xml:space="preserve"> available at </w:t>
      </w:r>
      <w:hyperlink r:id="rId8" w:history="1">
        <w:r w:rsidR="005033D8" w:rsidRPr="00A50CB6">
          <w:rPr>
            <w:rStyle w:val="InstructionText0"/>
            <w:rFonts w:ascii="Arial" w:hAnsi="Arial" w:cs="Arial"/>
            <w:sz w:val="20"/>
          </w:rPr>
          <w:t>www.egovernment.tas.gov.au</w:t>
        </w:r>
      </w:hyperlink>
      <w:r w:rsidR="00265129">
        <w:rPr>
          <w:rStyle w:val="InstructionText0"/>
          <w:rFonts w:ascii="Arial" w:hAnsi="Arial" w:cs="Arial"/>
          <w:sz w:val="20"/>
        </w:rPr>
        <w:t>.</w:t>
      </w:r>
    </w:p>
    <w:p w:rsidR="005033D8" w:rsidRDefault="005033D8" w:rsidP="005033D8">
      <w:pPr>
        <w:pStyle w:val="IntroPara"/>
        <w:rPr>
          <w:rStyle w:val="InstructionText0"/>
          <w:rFonts w:ascii="Arial" w:hAnsi="Arial" w:cs="Arial"/>
          <w:sz w:val="20"/>
          <w:szCs w:val="20"/>
        </w:rPr>
      </w:pPr>
    </w:p>
    <w:p w:rsidR="005033D8" w:rsidRDefault="005033D8"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5150EB" w:rsidRDefault="005150EB" w:rsidP="005033D8">
      <w:pPr>
        <w:pStyle w:val="IntroPara"/>
        <w:rPr>
          <w:rStyle w:val="InstructionText0"/>
          <w:rFonts w:ascii="Arial" w:hAnsi="Arial" w:cs="Arial"/>
          <w:sz w:val="20"/>
          <w:szCs w:val="20"/>
        </w:rPr>
      </w:pPr>
      <w:bookmarkStart w:id="1" w:name="_GoBack"/>
      <w:bookmarkEnd w:id="1"/>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B06E8B" w:rsidRPr="007954A1" w:rsidTr="006601ED">
        <w:tc>
          <w:tcPr>
            <w:tcW w:w="1560" w:type="dxa"/>
            <w:shd w:val="clear" w:color="auto" w:fill="auto"/>
          </w:tcPr>
          <w:p w:rsidR="00B06E8B" w:rsidRPr="00444B35" w:rsidRDefault="005150EB" w:rsidP="006601ED">
            <w:pPr>
              <w:pStyle w:val="Normal10BoldCnt"/>
              <w:spacing w:before="0" w:after="0"/>
              <w:jc w:val="left"/>
              <w:rPr>
                <w:rStyle w:val="InstructionText0"/>
                <w:i/>
                <w:sz w:val="18"/>
                <w:szCs w:val="18"/>
              </w:rPr>
            </w:pPr>
            <w:r w:rsidRPr="00444B35">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B06E8B" w:rsidRPr="00444B35" w:rsidRDefault="00B06E8B" w:rsidP="006601ED">
            <w:pPr>
              <w:spacing w:before="0" w:beforeAutospacing="0" w:after="0" w:afterAutospacing="0"/>
              <w:rPr>
                <w:rStyle w:val="InstructionText0"/>
                <w:i w:val="0"/>
                <w:sz w:val="18"/>
                <w:szCs w:val="18"/>
              </w:rPr>
            </w:pPr>
            <w:r w:rsidRPr="00444B35">
              <w:rPr>
                <w:rFonts w:ascii="Verdana" w:hAnsi="Verdana"/>
                <w:bCs/>
                <w:sz w:val="18"/>
                <w:szCs w:val="18"/>
                <w:lang w:val="en-US"/>
              </w:rPr>
              <w:t xml:space="preserve">License URL: </w:t>
            </w:r>
            <w:hyperlink r:id="rId11"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2"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B06E8B" w:rsidRDefault="00B06E8B" w:rsidP="005033D8">
      <w:pPr>
        <w:pStyle w:val="IntroPara"/>
        <w:rPr>
          <w:rStyle w:val="InstructionText0"/>
          <w:rFonts w:ascii="Arial" w:hAnsi="Arial" w:cs="Arial"/>
          <w:sz w:val="20"/>
          <w:szCs w:val="20"/>
        </w:rPr>
      </w:pPr>
    </w:p>
    <w:p w:rsidR="00B06E8B" w:rsidRDefault="00B06E8B" w:rsidP="005033D8">
      <w:pPr>
        <w:pStyle w:val="IntroPara"/>
        <w:rPr>
          <w:rStyle w:val="InstructionText0"/>
          <w:rFonts w:ascii="Arial" w:hAnsi="Arial" w:cs="Arial"/>
          <w:sz w:val="20"/>
          <w:szCs w:val="20"/>
        </w:rPr>
      </w:pPr>
    </w:p>
    <w:p w:rsidR="005033D8" w:rsidRPr="00095CA7" w:rsidRDefault="005033D8" w:rsidP="005033D8">
      <w:pPr>
        <w:rPr>
          <w:lang w:eastAsia="en-US"/>
        </w:rPr>
      </w:pPr>
    </w:p>
    <w:p w:rsidR="00B06E8B" w:rsidRDefault="00B06E8B" w:rsidP="00B06E8B">
      <w:pPr>
        <w:rPr>
          <w:lang w:eastAsia="en-US"/>
        </w:rPr>
      </w:pPr>
    </w:p>
    <w:p w:rsidR="005033D8" w:rsidRPr="00B06E8B" w:rsidRDefault="005033D8" w:rsidP="00B06E8B">
      <w:pPr>
        <w:rPr>
          <w:lang w:eastAsia="en-US"/>
        </w:rPr>
        <w:sectPr w:rsidR="005033D8" w:rsidRPr="00B06E8B" w:rsidSect="005033D8">
          <w:footerReference w:type="even" r:id="rId13"/>
          <w:footerReference w:type="default" r:id="rId14"/>
          <w:pgSz w:w="11906" w:h="16838" w:code="9"/>
          <w:pgMar w:top="907" w:right="1134" w:bottom="720" w:left="1134" w:header="1134" w:footer="1134" w:gutter="0"/>
          <w:cols w:space="708"/>
          <w:docGrid w:linePitch="360"/>
        </w:sectPr>
      </w:pPr>
    </w:p>
    <w:p w:rsidR="000E0DCC" w:rsidRPr="00A55080" w:rsidRDefault="000E0DCC" w:rsidP="000E0DCC">
      <w:pPr>
        <w:pStyle w:val="GuideHeading"/>
        <w:spacing w:before="120" w:beforeAutospacing="0" w:after="120" w:afterAutospacing="0"/>
      </w:pPr>
      <w:r w:rsidRPr="00A55080">
        <w:lastRenderedPageBreak/>
        <w:t>What is a Project Quality Management Plan?</w:t>
      </w:r>
    </w:p>
    <w:p w:rsidR="000E0DCC" w:rsidRPr="00A55080" w:rsidRDefault="000E0DCC" w:rsidP="00B711D6">
      <w:pPr>
        <w:rPr>
          <w:rFonts w:cs="Arial"/>
        </w:rPr>
      </w:pPr>
      <w:r w:rsidRPr="00A55080">
        <w:rPr>
          <w:rFonts w:cs="Arial"/>
        </w:rPr>
        <w:t xml:space="preserve">Planning for quality management in a project increases certainty and reduces the risk of project failure attributable to inadequate project management processes that result in outputs failing to meet defined and agreed standards.  A </w:t>
      </w:r>
      <w:r w:rsidRPr="00A55080">
        <w:rPr>
          <w:rFonts w:cs="Arial"/>
          <w:i/>
          <w:iCs/>
        </w:rPr>
        <w:t>Project Quality Management Plan</w:t>
      </w:r>
      <w:r w:rsidRPr="00A55080">
        <w:rPr>
          <w:rFonts w:cs="Arial"/>
        </w:rPr>
        <w:t xml:space="preserve"> is a formal framework that defines the project management processes that will be applied ensure that the project is managed in accordance with relevant methodologies and standards so that the delivery of project outputs can be confirmed by the Steering Committee</w:t>
      </w:r>
      <w:r w:rsidR="00B711D6">
        <w:rPr>
          <w:rFonts w:cs="Arial"/>
        </w:rPr>
        <w:t xml:space="preserve"> </w:t>
      </w:r>
      <w:r w:rsidRPr="00A55080">
        <w:rPr>
          <w:rFonts w:cs="Arial"/>
        </w:rPr>
        <w:t xml:space="preserve">as ‘fit for purpose’.  </w:t>
      </w:r>
    </w:p>
    <w:p w:rsidR="000E0DCC" w:rsidRPr="00A55080" w:rsidRDefault="000E0DCC" w:rsidP="00B711D6">
      <w:pPr>
        <w:pStyle w:val="GuideHeading"/>
      </w:pPr>
      <w:r w:rsidRPr="00A55080">
        <w:t>Why would you develop a Project Quality Management Plan?</w:t>
      </w:r>
    </w:p>
    <w:p w:rsidR="000E0DCC" w:rsidRPr="00A55080" w:rsidRDefault="000E0DCC" w:rsidP="00B711D6">
      <w:pPr>
        <w:rPr>
          <w:rFonts w:cs="Arial"/>
        </w:rPr>
      </w:pPr>
      <w:r w:rsidRPr="00A55080">
        <w:rPr>
          <w:rFonts w:cs="Arial"/>
        </w:rPr>
        <w:t xml:space="preserve">A </w:t>
      </w:r>
      <w:r w:rsidRPr="00A55080">
        <w:rPr>
          <w:rFonts w:cs="Arial"/>
          <w:i/>
          <w:iCs/>
        </w:rPr>
        <w:t>Project Quality Management Plan</w:t>
      </w:r>
      <w:r w:rsidRPr="00A55080">
        <w:rPr>
          <w:rFonts w:cs="Arial"/>
        </w:rPr>
        <w:t xml:space="preserve"> is developed to provide:</w:t>
      </w:r>
    </w:p>
    <w:p w:rsidR="000E0DCC" w:rsidRPr="00A55080" w:rsidRDefault="000E0DCC" w:rsidP="000E0DCC">
      <w:pPr>
        <w:pStyle w:val="ListBullet1a"/>
        <w:spacing w:after="120" w:afterAutospacing="0"/>
      </w:pPr>
      <w:r w:rsidRPr="00A55080">
        <w:t>A</w:t>
      </w:r>
      <w:r w:rsidR="00DF0AFC">
        <w:t>n</w:t>
      </w:r>
      <w:r w:rsidRPr="00A55080">
        <w:t xml:space="preserve"> overview of the quality methodologies and standards to be adopted in managing the project and in the production of the outputs;</w:t>
      </w:r>
    </w:p>
    <w:p w:rsidR="000E0DCC" w:rsidRPr="00A55080" w:rsidRDefault="000E0DCC" w:rsidP="000E0DCC">
      <w:pPr>
        <w:pStyle w:val="ListBullet1a"/>
        <w:spacing w:after="120" w:afterAutospacing="0"/>
      </w:pPr>
      <w:r w:rsidRPr="00A55080">
        <w:t>Agreed processes for the management of changes, problems, issues and incidents that emerge during the production of the outputs;</w:t>
      </w:r>
    </w:p>
    <w:p w:rsidR="000E0DCC" w:rsidRPr="00A55080" w:rsidRDefault="000E0DCC" w:rsidP="000E0DCC">
      <w:pPr>
        <w:pStyle w:val="ListBullet1a"/>
        <w:spacing w:after="120" w:afterAutospacing="0"/>
      </w:pPr>
      <w:r w:rsidRPr="00A55080">
        <w:t>Confirmation of the roles and responsibilities of relevant parties in the project’s governance structure in the production of the outputs.</w:t>
      </w:r>
    </w:p>
    <w:p w:rsidR="000E0DCC" w:rsidRPr="00A55080" w:rsidRDefault="000E0DCC" w:rsidP="000E0DCC">
      <w:pPr>
        <w:pStyle w:val="ListBullet1a"/>
        <w:spacing w:after="120" w:afterAutospacing="0"/>
      </w:pPr>
      <w:r w:rsidRPr="00A55080">
        <w:t>The project’s Steering Committee with a documented framework to ensure the production of quality project outputs and the application of quality project management processes.</w:t>
      </w:r>
    </w:p>
    <w:p w:rsidR="000E0DCC" w:rsidRPr="00A55080" w:rsidRDefault="000E0DCC" w:rsidP="00B711D6">
      <w:pPr>
        <w:rPr>
          <w:rFonts w:cs="Arial"/>
        </w:rPr>
      </w:pPr>
      <w:r w:rsidRPr="00A55080">
        <w:rPr>
          <w:rFonts w:cs="Arial"/>
        </w:rPr>
        <w:t xml:space="preserve">The document expands upon details provided in the </w:t>
      </w:r>
      <w:r w:rsidRPr="00A55080">
        <w:rPr>
          <w:rFonts w:cs="Arial"/>
          <w:i/>
          <w:iCs/>
        </w:rPr>
        <w:t>Project Business Plan</w:t>
      </w:r>
      <w:r w:rsidRPr="00A55080">
        <w:rPr>
          <w:rFonts w:cs="Arial"/>
        </w:rPr>
        <w:t xml:space="preserve"> that provides detailed definition of the project scope and the agreed management framework for the project.</w:t>
      </w:r>
    </w:p>
    <w:p w:rsidR="000E0DCC" w:rsidRPr="00A55080" w:rsidRDefault="000E0DCC" w:rsidP="00B711D6">
      <w:pPr>
        <w:pStyle w:val="GuideHeading"/>
      </w:pPr>
      <w:r w:rsidRPr="00A55080">
        <w:t>When would you develop a Project Quality Management Plan?</w:t>
      </w:r>
    </w:p>
    <w:p w:rsidR="000E0DCC" w:rsidRDefault="000E0DCC" w:rsidP="00B711D6">
      <w:pPr>
        <w:rPr>
          <w:rFonts w:cs="Arial"/>
        </w:rPr>
      </w:pPr>
      <w:r w:rsidRPr="00A55080">
        <w:rPr>
          <w:rFonts w:cs="Arial"/>
        </w:rPr>
        <w:t xml:space="preserve">Quality management includes two components:  </w:t>
      </w:r>
    </w:p>
    <w:p w:rsidR="000E0DCC" w:rsidRDefault="000E0DCC" w:rsidP="000E0DCC">
      <w:pPr>
        <w:pStyle w:val="ListBullet1a"/>
        <w:spacing w:after="120" w:afterAutospacing="0"/>
      </w:pPr>
      <w:r>
        <w:t>Q</w:t>
      </w:r>
      <w:r w:rsidRPr="00A55080">
        <w:t xml:space="preserve">uality assurance (to </w:t>
      </w:r>
      <w:r>
        <w:t>assure</w:t>
      </w:r>
      <w:r w:rsidRPr="00A55080">
        <w:t xml:space="preserve"> quality project management processes) and </w:t>
      </w:r>
    </w:p>
    <w:p w:rsidR="000E0DCC" w:rsidRPr="00A55080" w:rsidRDefault="000E0DCC" w:rsidP="000E0DCC">
      <w:pPr>
        <w:pStyle w:val="ListBullet1a"/>
      </w:pPr>
      <w:r>
        <w:t>Q</w:t>
      </w:r>
      <w:r w:rsidRPr="00A55080">
        <w:t>uality control (establishing the standards for acceptance of the outputs</w:t>
      </w:r>
      <w:r>
        <w:t>,</w:t>
      </w:r>
      <w:r w:rsidRPr="00894A2C">
        <w:t xml:space="preserve"> </w:t>
      </w:r>
      <w:r w:rsidRPr="00BF44A5">
        <w:t>monitoring</w:t>
      </w:r>
      <w:r>
        <w:t xml:space="preserve"> against this criteria to determine if quality has been achieved </w:t>
      </w:r>
      <w:r w:rsidRPr="00A55080">
        <w:t xml:space="preserve">and maximising any opportunities for their continuous improvement as they are being produced).  </w:t>
      </w:r>
    </w:p>
    <w:p w:rsidR="000E0DCC" w:rsidRPr="00A55080" w:rsidRDefault="000E0DCC" w:rsidP="000E0DCC">
      <w:pPr>
        <w:spacing w:before="120" w:beforeAutospacing="0" w:after="120" w:afterAutospacing="0"/>
        <w:rPr>
          <w:rFonts w:cs="Arial"/>
        </w:rPr>
      </w:pPr>
      <w:r w:rsidRPr="00A55080">
        <w:rPr>
          <w:rFonts w:cs="Arial"/>
        </w:rPr>
        <w:t xml:space="preserve">It is recommended that a </w:t>
      </w:r>
      <w:r w:rsidRPr="00A55080">
        <w:rPr>
          <w:rFonts w:cs="Arial"/>
          <w:i/>
          <w:iCs/>
        </w:rPr>
        <w:t>Project</w:t>
      </w:r>
      <w:r w:rsidRPr="00A55080">
        <w:rPr>
          <w:rFonts w:cs="Arial"/>
        </w:rPr>
        <w:t xml:space="preserve"> </w:t>
      </w:r>
      <w:r w:rsidRPr="00A55080">
        <w:rPr>
          <w:rFonts w:cs="Arial"/>
          <w:i/>
          <w:iCs/>
        </w:rPr>
        <w:t>Quality Management Plan</w:t>
      </w:r>
      <w:r w:rsidRPr="00A55080">
        <w:rPr>
          <w:rFonts w:cs="Arial"/>
        </w:rPr>
        <w:t xml:space="preserve"> be developed for every project as a formal framework to ensure that the appropriate methodologies and standards are applied and that project outputs are ultimately delivered fit-for-purpose.  It is recognised that quality management processes may vary from project to project.  For smaller, less complex projects the details of the quality management framework can be provided within </w:t>
      </w:r>
      <w:r>
        <w:rPr>
          <w:rFonts w:cs="Arial"/>
        </w:rPr>
        <w:t xml:space="preserve">or as an appendix to </w:t>
      </w:r>
      <w:r w:rsidRPr="00A55080">
        <w:rPr>
          <w:rFonts w:cs="Arial"/>
        </w:rPr>
        <w:t xml:space="preserve">the </w:t>
      </w:r>
      <w:r w:rsidRPr="00A55080">
        <w:rPr>
          <w:rFonts w:cs="Arial"/>
          <w:i/>
          <w:iCs/>
        </w:rPr>
        <w:t>Project Business Plan</w:t>
      </w:r>
      <w:r w:rsidRPr="00A55080">
        <w:rPr>
          <w:rFonts w:cs="Arial"/>
        </w:rPr>
        <w:t xml:space="preserve">.  However, for </w:t>
      </w:r>
      <w:r w:rsidR="00DF0AFC">
        <w:rPr>
          <w:rFonts w:cs="Arial"/>
        </w:rPr>
        <w:t xml:space="preserve">some projects a stand-alone document is required. </w:t>
      </w:r>
      <w:r w:rsidRPr="00A55080">
        <w:rPr>
          <w:rFonts w:cs="Arial"/>
        </w:rPr>
        <w:t xml:space="preserve">  </w:t>
      </w:r>
    </w:p>
    <w:p w:rsidR="000E0DCC" w:rsidRPr="00A55080" w:rsidRDefault="000E0DCC" w:rsidP="000E0DCC">
      <w:pPr>
        <w:spacing w:before="120" w:beforeAutospacing="0" w:after="120" w:afterAutospacing="0"/>
        <w:rPr>
          <w:rFonts w:cs="Arial"/>
        </w:rPr>
      </w:pPr>
      <w:r w:rsidRPr="00A55080">
        <w:rPr>
          <w:rFonts w:cs="Arial"/>
        </w:rPr>
        <w:t xml:space="preserve">The </w:t>
      </w:r>
      <w:r w:rsidRPr="00A55080">
        <w:rPr>
          <w:rFonts w:cs="Arial"/>
          <w:i/>
          <w:iCs/>
        </w:rPr>
        <w:t>Project Quality Management Plan</w:t>
      </w:r>
      <w:r w:rsidRPr="00A55080">
        <w:rPr>
          <w:rFonts w:cs="Arial"/>
        </w:rPr>
        <w:t xml:space="preserve"> expands the approved proposal developed in the Project Business Plan in order to:</w:t>
      </w:r>
    </w:p>
    <w:p w:rsidR="000E0DCC" w:rsidRPr="00A55080" w:rsidRDefault="000E0DCC" w:rsidP="000E0DCC">
      <w:pPr>
        <w:pStyle w:val="ListBullet1a"/>
        <w:spacing w:after="120" w:afterAutospacing="0"/>
      </w:pPr>
      <w:r w:rsidRPr="00A55080">
        <w:t>Define and gain authorisation for the project and quality management processes to be used throughout the project.</w:t>
      </w:r>
    </w:p>
    <w:p w:rsidR="000E0DCC" w:rsidRPr="00A55080" w:rsidRDefault="000E0DCC" w:rsidP="000E0DCC">
      <w:pPr>
        <w:pStyle w:val="GuideHeading"/>
      </w:pPr>
      <w:r w:rsidRPr="00A55080">
        <w:t>What you need before you start:</w:t>
      </w:r>
    </w:p>
    <w:p w:rsidR="000E0DCC" w:rsidRPr="00A55080" w:rsidRDefault="000E0DCC" w:rsidP="000E0DCC">
      <w:pPr>
        <w:pStyle w:val="ListBullet1a"/>
      </w:pPr>
      <w:r w:rsidRPr="00A55080">
        <w:t xml:space="preserve">Endorsement of the </w:t>
      </w:r>
      <w:r w:rsidRPr="00A55080">
        <w:rPr>
          <w:i/>
          <w:iCs/>
        </w:rPr>
        <w:t>Project Business Plan</w:t>
      </w:r>
      <w:r w:rsidRPr="00A55080">
        <w:t xml:space="preserve"> by the Project Sponsor and/or Steering Committee.</w:t>
      </w:r>
    </w:p>
    <w:p w:rsidR="000E0DCC" w:rsidRPr="00A55080" w:rsidRDefault="000E0DCC" w:rsidP="000E0DCC">
      <w:pPr>
        <w:pStyle w:val="ListBullet1a"/>
      </w:pPr>
      <w:r w:rsidRPr="00A55080">
        <w:t xml:space="preserve">Knowledge and understanding of quality management, as outlined in the </w:t>
      </w:r>
      <w:r w:rsidRPr="00634B75">
        <w:t>Tasmanian Government Project Management Guidelines</w:t>
      </w:r>
      <w:r w:rsidRPr="00BF44A5">
        <w:t>.</w:t>
      </w:r>
    </w:p>
    <w:p w:rsidR="000E0DCC" w:rsidRPr="00A55080" w:rsidRDefault="000E0DCC" w:rsidP="000E0DCC">
      <w:pPr>
        <w:pStyle w:val="GuideHeading"/>
        <w:spacing w:before="120" w:beforeAutospacing="0" w:after="120" w:afterAutospacing="0"/>
      </w:pPr>
      <w:r w:rsidRPr="00A55080">
        <w:lastRenderedPageBreak/>
        <w:t>Optional:</w:t>
      </w:r>
    </w:p>
    <w:p w:rsidR="000E0DCC" w:rsidRPr="00A55080" w:rsidRDefault="000E0DCC" w:rsidP="000E0DCC">
      <w:pPr>
        <w:pStyle w:val="ListBullet1a"/>
        <w:spacing w:after="120" w:afterAutospacing="0"/>
      </w:pPr>
      <w:r w:rsidRPr="00A55080">
        <w:t>Any of the following optional documents – Project Proposal, Project Business Case or Feasibility Study</w:t>
      </w:r>
    </w:p>
    <w:p w:rsidR="000E0DCC" w:rsidRPr="00A55080" w:rsidRDefault="000E0DCC" w:rsidP="000E0DCC">
      <w:pPr>
        <w:pStyle w:val="ListBullet1a"/>
        <w:spacing w:after="120" w:afterAutospacing="0"/>
      </w:pPr>
      <w:r w:rsidRPr="00A55080">
        <w:t xml:space="preserve">Knowledge and understanding of project planning, scope definition, project governance, stakeholder identification and risk identification </w:t>
      </w:r>
    </w:p>
    <w:p w:rsidR="000E0DCC" w:rsidRPr="00A55080" w:rsidRDefault="000E0DCC" w:rsidP="000E0DCC">
      <w:pPr>
        <w:pStyle w:val="ListBullet1a"/>
        <w:spacing w:after="120" w:afterAutospacing="0"/>
      </w:pPr>
      <w:r w:rsidRPr="00A55080">
        <w:t xml:space="preserve">Awareness of the environmental factors that may affect the project such as political, industrial, legislative, technical, financial, social, cultural and security/privacy </w:t>
      </w:r>
    </w:p>
    <w:p w:rsidR="000E0DCC" w:rsidRPr="00A55080" w:rsidRDefault="000E0DCC" w:rsidP="000E0DCC">
      <w:pPr>
        <w:pStyle w:val="ListBullet1a"/>
        <w:spacing w:after="240" w:afterAutospacing="0"/>
      </w:pPr>
      <w:r w:rsidRPr="00A55080">
        <w:t>Departmental Project Management Guidelines</w:t>
      </w:r>
    </w:p>
    <w:p w:rsidR="000E0DCC" w:rsidRPr="00A55080" w:rsidRDefault="000E0DCC" w:rsidP="000E0DCC">
      <w:pPr>
        <w:pStyle w:val="GuideHeading"/>
        <w:spacing w:before="120" w:beforeAutospacing="0" w:after="120" w:afterAutospacing="0"/>
      </w:pPr>
      <w:r w:rsidRPr="00A55080">
        <w:t>What you will have when you are finished:</w:t>
      </w:r>
    </w:p>
    <w:p w:rsidR="000E0DCC" w:rsidRPr="00A55080" w:rsidRDefault="000E0DCC" w:rsidP="000E0DCC">
      <w:pPr>
        <w:pStyle w:val="ListBullet1a"/>
        <w:spacing w:after="240" w:afterAutospacing="0"/>
      </w:pPr>
      <w:r w:rsidRPr="00A55080">
        <w:t xml:space="preserve">A complete </w:t>
      </w:r>
      <w:r w:rsidRPr="00A55080">
        <w:rPr>
          <w:i/>
          <w:iCs/>
        </w:rPr>
        <w:t>Project Quality Management Plan</w:t>
      </w:r>
      <w:r w:rsidRPr="00A55080">
        <w:t xml:space="preserve"> that is ready for acceptance by the Project Steering Committee</w:t>
      </w:r>
    </w:p>
    <w:p w:rsidR="000E0DCC" w:rsidRPr="00A55080" w:rsidRDefault="000E0DCC" w:rsidP="000E0DCC">
      <w:pPr>
        <w:pStyle w:val="GuideHeading"/>
        <w:spacing w:before="120" w:beforeAutospacing="0" w:after="120" w:afterAutospacing="0"/>
      </w:pPr>
      <w:r w:rsidRPr="00A55080">
        <w:t>The development process:</w:t>
      </w:r>
    </w:p>
    <w:p w:rsidR="000E0DCC" w:rsidRPr="00A55080" w:rsidRDefault="000E0DCC" w:rsidP="000E0DCC">
      <w:pPr>
        <w:spacing w:before="120" w:beforeAutospacing="0" w:after="240" w:afterAutospacing="0"/>
        <w:rPr>
          <w:rFonts w:cs="Arial"/>
        </w:rPr>
      </w:pPr>
      <w:r w:rsidRPr="00A55080">
        <w:rPr>
          <w:rFonts w:cs="Arial"/>
        </w:rPr>
        <w:t xml:space="preserve">It should be noted that development of the </w:t>
      </w:r>
      <w:r w:rsidRPr="00A55080">
        <w:rPr>
          <w:rFonts w:cs="Arial"/>
          <w:i/>
          <w:iCs/>
        </w:rPr>
        <w:t>Project Quality Management Plan</w:t>
      </w:r>
      <w:r w:rsidRPr="00A55080">
        <w:rPr>
          <w:rFonts w:cs="Arial"/>
        </w:rPr>
        <w:t xml:space="preserve"> is not a static process, and that aspects of the project quality management approach must be re-examined over the life of the project, particularly where a great deal of change </w:t>
      </w:r>
      <w:r>
        <w:rPr>
          <w:rFonts w:cs="Arial"/>
        </w:rPr>
        <w:t xml:space="preserve">in scope, schedule or budget </w:t>
      </w:r>
      <w:r w:rsidRPr="00A55080">
        <w:rPr>
          <w:rFonts w:cs="Arial"/>
        </w:rPr>
        <w:t>is involved. This iterative development should involve the Project Team, the Steering Committee and the Project Sponsor. Any changes to project scope have potential impacts for project quality management</w:t>
      </w:r>
      <w:r>
        <w:rPr>
          <w:rFonts w:cs="Arial"/>
        </w:rPr>
        <w:t>, as does the process of risk identification</w:t>
      </w:r>
      <w:r w:rsidRPr="00A55080">
        <w:rPr>
          <w:rFonts w:cs="Arial"/>
        </w:rPr>
        <w:t>.  The key is to determine the effect of such changes and obtain clear sign-off.</w:t>
      </w:r>
    </w:p>
    <w:p w:rsidR="000E0DCC" w:rsidRPr="00A55080" w:rsidRDefault="000E0DCC" w:rsidP="000E0DCC">
      <w:pPr>
        <w:pStyle w:val="GuideHeading"/>
        <w:spacing w:before="120" w:beforeAutospacing="0" w:after="120" w:afterAutospacing="0"/>
      </w:pPr>
      <w:r w:rsidRPr="00A55080">
        <w:t>Maintaining document control:</w:t>
      </w:r>
    </w:p>
    <w:p w:rsidR="000E0DCC" w:rsidRPr="00A55080" w:rsidRDefault="000E0DCC" w:rsidP="002552E3">
      <w:pPr>
        <w:keepLines w:val="0"/>
        <w:spacing w:before="120" w:beforeAutospacing="0" w:after="120" w:afterAutospacing="0"/>
        <w:rPr>
          <w:rFonts w:cs="Arial"/>
        </w:rPr>
      </w:pPr>
      <w:r w:rsidRPr="00A55080">
        <w:rPr>
          <w:rFonts w:cs="Arial"/>
        </w:rPr>
        <w:t xml:space="preserve">In order to track the agreed changes to the </w:t>
      </w:r>
      <w:r w:rsidRPr="00A55080">
        <w:rPr>
          <w:rFonts w:cs="Arial"/>
          <w:i/>
          <w:iCs/>
        </w:rPr>
        <w:t>Project Quality Management Plan</w:t>
      </w:r>
      <w:r w:rsidRPr="00A55080">
        <w:rPr>
          <w:rFonts w:cs="Arial"/>
        </w:rPr>
        <w:t>, and record its distribution throughout the document's development and subsequent revision(s), a document version control process is essential. Version control provides for unique identification of</w:t>
      </w:r>
      <w:r>
        <w:rPr>
          <w:rFonts w:cs="Arial"/>
        </w:rPr>
        <w:t xml:space="preserve"> </w:t>
      </w:r>
      <w:r w:rsidRPr="00A55080">
        <w:rPr>
          <w:rFonts w:cs="Arial"/>
        </w:rPr>
        <w:t xml:space="preserve">documents, whether electronic or hard copy, and assists with the easy </w:t>
      </w:r>
      <w:r w:rsidRPr="00A55080">
        <w:rPr>
          <w:rFonts w:cs="Arial"/>
        </w:rPr>
        <w:t>identification of each subsequent version of a document. The version number changes as the document is revised allowing released versions of a document to be readily discernable from draft versions.</w:t>
      </w:r>
    </w:p>
    <w:p w:rsidR="000E0DCC" w:rsidRPr="00634B75" w:rsidRDefault="000E0DCC" w:rsidP="000E0DCC">
      <w:pPr>
        <w:spacing w:before="120" w:beforeAutospacing="0" w:after="240" w:afterAutospacing="0"/>
      </w:pPr>
      <w:r w:rsidRPr="00A55080">
        <w:rPr>
          <w:rFonts w:cs="Arial"/>
        </w:rPr>
        <w:t xml:space="preserve">Refer to the </w:t>
      </w:r>
      <w:r w:rsidRPr="00634B75">
        <w:t>Project Management Fact Sheet: Document Control for more information.</w:t>
      </w:r>
    </w:p>
    <w:p w:rsidR="000E0DCC" w:rsidRPr="00A55080" w:rsidRDefault="000E0DCC" w:rsidP="000E0DCC">
      <w:pPr>
        <w:pStyle w:val="GuideHeading"/>
        <w:spacing w:before="120" w:beforeAutospacing="0" w:after="120" w:afterAutospacing="0"/>
      </w:pPr>
      <w:r>
        <w:t>How to use this template:</w:t>
      </w:r>
    </w:p>
    <w:p w:rsidR="000E0DCC" w:rsidRPr="00A55080" w:rsidRDefault="000E0DCC" w:rsidP="000E0DCC">
      <w:pPr>
        <w:spacing w:before="120" w:beforeAutospacing="0" w:after="120" w:afterAutospacing="0"/>
        <w:rPr>
          <w:rFonts w:cs="Arial"/>
        </w:rPr>
      </w:pPr>
      <w:r w:rsidRPr="00A55080">
        <w:rPr>
          <w:rFonts w:cs="Arial"/>
        </w:rPr>
        <w:t xml:space="preserve">The template contains sections which are either optional or can be developed at a number of levels of detail depending upon individual need. </w:t>
      </w:r>
    </w:p>
    <w:p w:rsidR="000E0DCC" w:rsidRPr="00A55080" w:rsidRDefault="000E0DCC" w:rsidP="000E0DCC">
      <w:pPr>
        <w:rPr>
          <w:rFonts w:cs="Arial"/>
        </w:rPr>
      </w:pPr>
      <w:r w:rsidRPr="00A55080">
        <w:rPr>
          <w:rFonts w:cs="Arial"/>
        </w:rPr>
        <w:t>All documents developed based on this template should include an appropriate acknowledgement.</w:t>
      </w:r>
    </w:p>
    <w:p w:rsidR="000E0DCC" w:rsidRPr="00A55080" w:rsidRDefault="000E0DCC" w:rsidP="000E0DCC">
      <w:pPr>
        <w:keepNext/>
        <w:rPr>
          <w:rFonts w:cs="Arial"/>
        </w:rPr>
      </w:pPr>
      <w:r w:rsidRPr="00A55080">
        <w:rPr>
          <w:rFonts w:cs="Arial"/>
        </w:rPr>
        <w:t>A number of different text styles have been used within the template, as follows:</w:t>
      </w:r>
    </w:p>
    <w:p w:rsidR="000E0DCC" w:rsidRPr="00A55080" w:rsidRDefault="000E0DCC" w:rsidP="000E0DCC">
      <w:pPr>
        <w:pStyle w:val="ListBullet1a"/>
      </w:pPr>
      <w:r w:rsidRPr="00A55080">
        <w:t xml:space="preserve">Text in </w:t>
      </w:r>
      <w:r w:rsidRPr="00A55080">
        <w:rPr>
          <w:i/>
          <w:iCs/>
        </w:rPr>
        <w:t>italics</w:t>
      </w:r>
      <w:r w:rsidRPr="00A55080">
        <w:t xml:space="preserve"> is intended to provide a guide as to the kind of information that can be included in a section and to what types of projects it might be applicable.</w:t>
      </w:r>
    </w:p>
    <w:p w:rsidR="000E0DCC" w:rsidRPr="00A55080" w:rsidRDefault="000E0DCC" w:rsidP="000E0DCC">
      <w:pPr>
        <w:pStyle w:val="ListBullet1a"/>
      </w:pPr>
      <w:r w:rsidRPr="00A55080">
        <w:t>Text in normal font is intended as examples.</w:t>
      </w:r>
    </w:p>
    <w:p w:rsidR="000E0DCC" w:rsidRPr="00A55080" w:rsidRDefault="000E0DCC" w:rsidP="000E0DCC">
      <w:pPr>
        <w:pStyle w:val="ListBullet1a"/>
        <w:spacing w:after="240" w:afterAutospacing="0"/>
      </w:pPr>
      <w:r w:rsidRPr="00A55080">
        <w:t>Text enclosed in &lt;angle brackets&gt; is intended to be replaced by whatever it is describing.</w:t>
      </w:r>
    </w:p>
    <w:p w:rsidR="000E0DCC" w:rsidRPr="00A55080" w:rsidRDefault="000E0DCC" w:rsidP="000E0DCC">
      <w:pPr>
        <w:pStyle w:val="NotHeading3"/>
        <w:numPr>
          <w:ilvl w:val="0"/>
          <w:numId w:val="0"/>
        </w:numPr>
        <w:spacing w:before="120" w:after="120"/>
      </w:pPr>
      <w:r>
        <w:t>Where to Get Additional Help:</w:t>
      </w:r>
    </w:p>
    <w:p w:rsidR="000E0DCC" w:rsidRPr="00A55080" w:rsidRDefault="000E0DCC" w:rsidP="000E0DCC">
      <w:pPr>
        <w:spacing w:before="120" w:beforeAutospacing="0" w:after="120" w:afterAutospacing="0"/>
        <w:ind w:right="-328"/>
        <w:rPr>
          <w:rFonts w:cs="Arial"/>
        </w:rPr>
      </w:pPr>
      <w:r w:rsidRPr="00A55080">
        <w:rPr>
          <w:rFonts w:cs="Arial"/>
        </w:rPr>
        <w:t xml:space="preserve">The following tools and resources are available at </w:t>
      </w:r>
      <w:hyperlink r:id="rId15" w:history="1">
        <w:r w:rsidRPr="007B0791">
          <w:rPr>
            <w:rStyle w:val="Hyperlink"/>
            <w:rFonts w:cs="Arial"/>
          </w:rPr>
          <w:t>www.egovernment.tas.gov.au</w:t>
        </w:r>
      </w:hyperlink>
      <w:r w:rsidRPr="00A55080">
        <w:rPr>
          <w:rFonts w:cs="Arial"/>
        </w:rPr>
        <w:t>:</w:t>
      </w:r>
    </w:p>
    <w:p w:rsidR="000E0DCC" w:rsidRPr="00A55080" w:rsidRDefault="000E0DCC" w:rsidP="000E0DCC">
      <w:pPr>
        <w:pStyle w:val="ListBullet1a"/>
        <w:spacing w:after="120" w:afterAutospacing="0"/>
      </w:pPr>
      <w:r w:rsidRPr="00A55080">
        <w:t xml:space="preserve">The </w:t>
      </w:r>
      <w:r w:rsidRPr="00A55080">
        <w:rPr>
          <w:b/>
          <w:bCs/>
        </w:rPr>
        <w:t>Large Project Business Plan Template</w:t>
      </w:r>
      <w:r w:rsidRPr="00A55080">
        <w:t xml:space="preserve"> provides high level detail on the main components required in defining the quality processes to be implemented.</w:t>
      </w:r>
    </w:p>
    <w:p w:rsidR="000E0DCC" w:rsidRPr="00A55080" w:rsidRDefault="000E0DCC" w:rsidP="000E0DCC">
      <w:pPr>
        <w:pStyle w:val="ListBullet1a"/>
      </w:pPr>
      <w:r w:rsidRPr="00A55080">
        <w:t xml:space="preserve">Further information on quality management is contained within the </w:t>
      </w:r>
      <w:r w:rsidRPr="003361EB">
        <w:t>Tasmanian Government Project Management Guidelines - Section 9: Qua</w:t>
      </w:r>
      <w:r w:rsidRPr="003361EB">
        <w:t>l</w:t>
      </w:r>
      <w:r w:rsidRPr="003361EB">
        <w:t>ity Management</w:t>
      </w:r>
      <w:r w:rsidRPr="00A55080">
        <w:rPr>
          <w:i/>
          <w:iCs/>
        </w:rPr>
        <w:t>.</w:t>
      </w:r>
    </w:p>
    <w:p w:rsidR="000E0DCC" w:rsidRDefault="000E0DCC" w:rsidP="000E0DCC">
      <w:pPr>
        <w:rPr>
          <w:rFonts w:cs="Arial"/>
        </w:rPr>
      </w:pPr>
    </w:p>
    <w:p w:rsidR="000E0DCC" w:rsidRPr="00A55080" w:rsidRDefault="000E0DCC" w:rsidP="000E0DCC">
      <w:pPr>
        <w:rPr>
          <w:rFonts w:cs="Arial"/>
        </w:rPr>
        <w:sectPr w:rsidR="000E0DCC" w:rsidRPr="00A55080" w:rsidSect="00C95FED">
          <w:headerReference w:type="default" r:id="rId16"/>
          <w:footerReference w:type="even" r:id="rId17"/>
          <w:footerReference w:type="default" r:id="rId18"/>
          <w:footerReference w:type="first" r:id="rId19"/>
          <w:pgSz w:w="11906" w:h="16838" w:code="9"/>
          <w:pgMar w:top="-1259" w:right="1440" w:bottom="1440" w:left="1440" w:header="709" w:footer="709" w:gutter="0"/>
          <w:pgNumType w:fmt="lowerRoman" w:start="1"/>
          <w:cols w:num="2" w:space="708"/>
          <w:titlePg/>
          <w:docGrid w:linePitch="360"/>
        </w:sectPr>
      </w:pPr>
    </w:p>
    <w:tbl>
      <w:tblPr>
        <w:tblW w:w="9870" w:type="dxa"/>
        <w:tblLook w:val="04A0" w:firstRow="1" w:lastRow="0" w:firstColumn="1" w:lastColumn="0" w:noHBand="0" w:noVBand="1"/>
      </w:tblPr>
      <w:tblGrid>
        <w:gridCol w:w="9870"/>
      </w:tblGrid>
      <w:tr w:rsidR="000E0DCC" w:rsidRPr="00AD6159" w:rsidTr="006F684D">
        <w:trPr>
          <w:trHeight w:val="3099"/>
        </w:trPr>
        <w:tc>
          <w:tcPr>
            <w:tcW w:w="9870" w:type="dxa"/>
          </w:tcPr>
          <w:p w:rsidR="000E0DCC" w:rsidRDefault="000E0DCC" w:rsidP="00C95FED">
            <w:pPr>
              <w:pStyle w:val="DocumentName"/>
            </w:pPr>
            <w:bookmarkStart w:id="2" w:name="_Toc212367066"/>
            <w:r>
              <w:lastRenderedPageBreak/>
              <w:t>&lt;Project Title&gt;</w:t>
            </w:r>
            <w:bookmarkEnd w:id="2"/>
            <w:r>
              <w:t xml:space="preserve"> </w:t>
            </w:r>
          </w:p>
          <w:p w:rsidR="000E0DCC" w:rsidRDefault="000E0DCC" w:rsidP="00C95FED">
            <w:pPr>
              <w:pStyle w:val="DocumentName"/>
            </w:pPr>
            <w:bookmarkStart w:id="3" w:name="_Toc212367067"/>
            <w:r>
              <w:t xml:space="preserve">Quality Management </w:t>
            </w:r>
            <w:r w:rsidRPr="00AD6159">
              <w:t>Plan</w:t>
            </w:r>
            <w:bookmarkEnd w:id="3"/>
          </w:p>
          <w:p w:rsidR="00265129" w:rsidRPr="00AD6159" w:rsidRDefault="00265129" w:rsidP="00265129">
            <w:pPr>
              <w:pStyle w:val="DocumentSubtitle"/>
            </w:pPr>
          </w:p>
        </w:tc>
      </w:tr>
      <w:tr w:rsidR="000E0DCC" w:rsidRPr="009E433B" w:rsidTr="00C95FED">
        <w:trPr>
          <w:trHeight w:val="1046"/>
        </w:trPr>
        <w:tc>
          <w:tcPr>
            <w:tcW w:w="9870" w:type="dxa"/>
          </w:tcPr>
          <w:p w:rsidR="000E0DCC" w:rsidRPr="00265129" w:rsidRDefault="000E0DCC" w:rsidP="006F684D">
            <w:pPr>
              <w:pStyle w:val="DocumentVersionNo"/>
              <w:rPr>
                <w:noProof/>
              </w:rPr>
            </w:pPr>
            <w:r w:rsidRPr="00265129">
              <w:rPr>
                <w:noProof/>
              </w:rPr>
              <w:t>Version: &lt;n.n&gt;, Date: &lt;dd-mm-yyyy&gt;</w:t>
            </w:r>
          </w:p>
          <w:p w:rsidR="000E0DCC" w:rsidRPr="009E433B" w:rsidRDefault="000E0DCC" w:rsidP="006F684D">
            <w:pPr>
              <w:pStyle w:val="DocumentVersionNo"/>
              <w:rPr>
                <w:rStyle w:val="InstructionText0"/>
                <w:i w:val="0"/>
                <w:color w:val="000000"/>
                <w:szCs w:val="24"/>
              </w:rPr>
            </w:pPr>
            <w:r w:rsidRPr="00265129">
              <w:rPr>
                <w:noProof/>
              </w:rPr>
              <w:t>Copy: Uncontrolled</w:t>
            </w:r>
          </w:p>
        </w:tc>
      </w:tr>
      <w:tr w:rsidR="000E0DCC" w:rsidRPr="009E433B" w:rsidTr="00C95FED">
        <w:trPr>
          <w:trHeight w:val="2261"/>
        </w:trPr>
        <w:tc>
          <w:tcPr>
            <w:tcW w:w="9870" w:type="dxa"/>
          </w:tcPr>
          <w:p w:rsidR="000E0DCC" w:rsidRPr="000E0DCC" w:rsidRDefault="000E0DCC" w:rsidP="000E0DCC">
            <w:pPr>
              <w:pStyle w:val="DocumentName"/>
              <w:rPr>
                <w:rStyle w:val="InstructionText0"/>
                <w:b w:val="0"/>
                <w:sz w:val="20"/>
                <w:szCs w:val="20"/>
              </w:rPr>
            </w:pPr>
            <w:bookmarkStart w:id="4" w:name="_Toc212367068"/>
            <w:r w:rsidRPr="000E0DCC">
              <w:rPr>
                <w:rStyle w:val="InstructionText0"/>
                <w:b w:val="0"/>
                <w:sz w:val="20"/>
                <w:szCs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bookmarkEnd w:id="4"/>
          </w:p>
          <w:p w:rsidR="000E0DCC" w:rsidRPr="002552E3" w:rsidRDefault="000E0DCC" w:rsidP="002552E3">
            <w:pPr>
              <w:pStyle w:val="DocumentName"/>
              <w:rPr>
                <w:rStyle w:val="InstructionText0"/>
                <w:b w:val="0"/>
                <w:sz w:val="20"/>
                <w:szCs w:val="20"/>
              </w:rPr>
            </w:pPr>
            <w:bookmarkStart w:id="5" w:name="_Toc212367069"/>
            <w:r w:rsidRPr="000E0DCC">
              <w:rPr>
                <w:rStyle w:val="InstructionText0"/>
                <w:b w:val="0"/>
                <w:sz w:val="20"/>
                <w:szCs w:val="20"/>
              </w:rPr>
              <w:t xml:space="preserve">Refer to the Project Management Fact Sheet: Document Control, for more information at </w:t>
            </w:r>
            <w:hyperlink r:id="rId20" w:history="1">
              <w:r w:rsidRPr="000E0DCC">
                <w:rPr>
                  <w:rStyle w:val="InstructionText0"/>
                  <w:b w:val="0"/>
                  <w:sz w:val="20"/>
                  <w:szCs w:val="20"/>
                </w:rPr>
                <w:t>www.egovernment.tas.gov.au</w:t>
              </w:r>
              <w:bookmarkEnd w:id="5"/>
            </w:hyperlink>
            <w:r w:rsidR="002552E3">
              <w:rPr>
                <w:rStyle w:val="InstructionText0"/>
                <w:b w:val="0"/>
                <w:sz w:val="20"/>
                <w:szCs w:val="20"/>
              </w:rPr>
              <w:t>.</w:t>
            </w:r>
          </w:p>
        </w:tc>
      </w:tr>
    </w:tbl>
    <w:p w:rsidR="000E0DCC" w:rsidRDefault="000E0DCC" w:rsidP="000E0DCC">
      <w:pPr>
        <w:pStyle w:val="Acknowledgement"/>
      </w:pPr>
    </w:p>
    <w:p w:rsidR="000E0DCC" w:rsidRPr="00ED187A" w:rsidRDefault="000E0DCC" w:rsidP="000E0DCC"/>
    <w:p w:rsidR="000E0DCC" w:rsidRPr="00ED187A" w:rsidRDefault="000E0DCC" w:rsidP="000E0DCC">
      <w:pPr>
        <w:sectPr w:rsidR="000E0DCC" w:rsidRPr="00ED187A" w:rsidSect="00C95FED">
          <w:headerReference w:type="default" r:id="rId21"/>
          <w:footerReference w:type="default" r:id="rId22"/>
          <w:pgSz w:w="11906" w:h="16838" w:code="9"/>
          <w:pgMar w:top="907" w:right="1134" w:bottom="720" w:left="1134" w:header="709" w:footer="709" w:gutter="0"/>
          <w:cols w:space="708"/>
          <w:docGrid w:linePitch="360"/>
        </w:sectPr>
      </w:pPr>
    </w:p>
    <w:p w:rsidR="000E0DCC" w:rsidRDefault="000E0DCC" w:rsidP="000E0DCC">
      <w:pPr>
        <w:sectPr w:rsidR="000E0DCC" w:rsidSect="00C95FED">
          <w:footerReference w:type="default" r:id="rId23"/>
          <w:pgSz w:w="11906" w:h="16838" w:code="9"/>
          <w:pgMar w:top="907" w:right="1134" w:bottom="720" w:left="1134" w:header="709" w:footer="709" w:gutter="0"/>
          <w:cols w:space="708"/>
          <w:docGrid w:linePitch="360"/>
        </w:sectPr>
      </w:pPr>
    </w:p>
    <w:p w:rsidR="000E0DCC" w:rsidRDefault="000E0DCC" w:rsidP="000E0DCC">
      <w:pPr>
        <w:pStyle w:val="NotHeading1"/>
      </w:pPr>
      <w:r>
        <w:lastRenderedPageBreak/>
        <w:t>Document Acceptance and Release Notice</w:t>
      </w:r>
    </w:p>
    <w:p w:rsidR="000E0DCC" w:rsidRDefault="000E0DCC" w:rsidP="000E0DCC">
      <w:r>
        <w:t>This is &lt;release/version&gt; &lt;n.n&gt; of the &lt;Project Title&gt; Quality Management Plan.</w:t>
      </w:r>
    </w:p>
    <w:p w:rsidR="000E0DCC" w:rsidRDefault="000E0DCC" w:rsidP="000E0DCC">
      <w:r>
        <w:t>The Quality Management Plan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Look w:val="01E0" w:firstRow="1" w:lastRow="1" w:firstColumn="1" w:lastColumn="1" w:noHBand="0" w:noVBand="0"/>
      </w:tblPr>
      <w:tblGrid>
        <w:gridCol w:w="1728"/>
        <w:gridCol w:w="4853"/>
        <w:gridCol w:w="1079"/>
        <w:gridCol w:w="538"/>
        <w:gridCol w:w="283"/>
        <w:gridCol w:w="499"/>
        <w:gridCol w:w="309"/>
        <w:gridCol w:w="565"/>
      </w:tblGrid>
      <w:tr w:rsidR="000E0DCC" w:rsidRPr="00174463" w:rsidTr="00C95FED">
        <w:tc>
          <w:tcPr>
            <w:tcW w:w="1728" w:type="dxa"/>
            <w:shd w:val="clear" w:color="auto" w:fill="auto"/>
          </w:tcPr>
          <w:p w:rsidR="000E0DCC" w:rsidRDefault="000E0DCC" w:rsidP="00C95FED">
            <w:pPr>
              <w:pStyle w:val="TableText"/>
            </w:pPr>
            <w:r>
              <w:t>PREPARED:</w:t>
            </w:r>
          </w:p>
        </w:tc>
        <w:tc>
          <w:tcPr>
            <w:tcW w:w="4853" w:type="dxa"/>
            <w:tcBorders>
              <w:bottom w:val="single" w:sz="4" w:space="0" w:color="auto"/>
            </w:tcBorders>
            <w:shd w:val="clear" w:color="auto" w:fill="auto"/>
          </w:tcPr>
          <w:p w:rsidR="000E0DCC" w:rsidRDefault="000E0DCC" w:rsidP="00C95FED">
            <w:pPr>
              <w:pStyle w:val="TableText"/>
            </w:pPr>
          </w:p>
        </w:tc>
        <w:tc>
          <w:tcPr>
            <w:tcW w:w="1079" w:type="dxa"/>
            <w:shd w:val="clear" w:color="auto" w:fill="auto"/>
          </w:tcPr>
          <w:p w:rsidR="000E0DCC" w:rsidRDefault="000E0DCC" w:rsidP="00C95FED">
            <w:pPr>
              <w:pStyle w:val="TableText"/>
            </w:pPr>
            <w:r>
              <w:t>Date:</w:t>
            </w:r>
          </w:p>
        </w:tc>
        <w:tc>
          <w:tcPr>
            <w:tcW w:w="538" w:type="dxa"/>
            <w:tcBorders>
              <w:bottom w:val="single" w:sz="4" w:space="0" w:color="auto"/>
            </w:tcBorders>
            <w:shd w:val="clear" w:color="auto" w:fill="auto"/>
          </w:tcPr>
          <w:p w:rsidR="000E0DCC" w:rsidRDefault="000E0DCC" w:rsidP="00C95FED">
            <w:pPr>
              <w:pStyle w:val="TableText"/>
            </w:pPr>
          </w:p>
        </w:tc>
        <w:tc>
          <w:tcPr>
            <w:tcW w:w="283" w:type="dxa"/>
            <w:shd w:val="clear" w:color="auto" w:fill="auto"/>
          </w:tcPr>
          <w:p w:rsidR="000E0DCC" w:rsidRDefault="000E0DCC" w:rsidP="00C95FED">
            <w:pPr>
              <w:pStyle w:val="TableText"/>
            </w:pPr>
            <w:r>
              <w:t>-</w:t>
            </w:r>
          </w:p>
        </w:tc>
        <w:tc>
          <w:tcPr>
            <w:tcW w:w="499" w:type="dxa"/>
            <w:tcBorders>
              <w:bottom w:val="single" w:sz="4" w:space="0" w:color="auto"/>
            </w:tcBorders>
            <w:shd w:val="clear" w:color="auto" w:fill="auto"/>
          </w:tcPr>
          <w:p w:rsidR="000E0DCC" w:rsidRDefault="000E0DCC" w:rsidP="00C95FED">
            <w:pPr>
              <w:pStyle w:val="TableText"/>
            </w:pPr>
          </w:p>
        </w:tc>
        <w:tc>
          <w:tcPr>
            <w:tcW w:w="309" w:type="dxa"/>
            <w:shd w:val="clear" w:color="auto" w:fill="auto"/>
          </w:tcPr>
          <w:p w:rsidR="000E0DCC" w:rsidRDefault="000E0DCC" w:rsidP="00C95FED">
            <w:pPr>
              <w:pStyle w:val="TableText"/>
            </w:pPr>
            <w:r>
              <w:t>-</w:t>
            </w:r>
          </w:p>
        </w:tc>
        <w:tc>
          <w:tcPr>
            <w:tcW w:w="565" w:type="dxa"/>
            <w:tcBorders>
              <w:bottom w:val="single" w:sz="4" w:space="0" w:color="auto"/>
            </w:tcBorders>
            <w:shd w:val="clear" w:color="auto" w:fill="auto"/>
          </w:tcPr>
          <w:p w:rsidR="000E0DCC" w:rsidRPr="00174463" w:rsidRDefault="000E0DCC" w:rsidP="00C95FED">
            <w:pPr>
              <w:pStyle w:val="TableText"/>
              <w:rPr>
                <w:iCs/>
              </w:rPr>
            </w:pPr>
          </w:p>
        </w:tc>
      </w:tr>
      <w:tr w:rsidR="000E0DCC" w:rsidTr="00C95FED">
        <w:trPr>
          <w:trHeight w:val="742"/>
        </w:trPr>
        <w:tc>
          <w:tcPr>
            <w:tcW w:w="1728" w:type="dxa"/>
            <w:shd w:val="clear" w:color="auto" w:fill="auto"/>
          </w:tcPr>
          <w:p w:rsidR="000E0DCC" w:rsidRDefault="000E0DCC" w:rsidP="00C95FED">
            <w:pPr>
              <w:pStyle w:val="TableText"/>
            </w:pPr>
            <w:r>
              <w:t>(for acceptance)</w:t>
            </w:r>
          </w:p>
        </w:tc>
        <w:tc>
          <w:tcPr>
            <w:tcW w:w="4853" w:type="dxa"/>
            <w:tcBorders>
              <w:top w:val="single" w:sz="4" w:space="0" w:color="auto"/>
            </w:tcBorders>
            <w:shd w:val="clear" w:color="auto" w:fill="auto"/>
            <w:vAlign w:val="bottom"/>
          </w:tcPr>
          <w:p w:rsidR="000E0DCC" w:rsidRDefault="000E0DCC" w:rsidP="00C95FED">
            <w:pPr>
              <w:pStyle w:val="TableText"/>
              <w:spacing w:before="0"/>
              <w:jc w:val="center"/>
            </w:pPr>
            <w:r>
              <w:t>&lt;Name&gt;</w:t>
            </w:r>
          </w:p>
          <w:p w:rsidR="000E0DCC" w:rsidRPr="00C82394" w:rsidRDefault="000E0DCC" w:rsidP="00C95FED">
            <w:pPr>
              <w:pStyle w:val="TableText"/>
              <w:spacing w:before="0"/>
              <w:jc w:val="center"/>
            </w:pPr>
            <w:r>
              <w:t>&lt;Project Title&gt; Project Manager</w:t>
            </w:r>
          </w:p>
        </w:tc>
        <w:tc>
          <w:tcPr>
            <w:tcW w:w="1079" w:type="dxa"/>
            <w:shd w:val="clear" w:color="auto" w:fill="auto"/>
          </w:tcPr>
          <w:p w:rsidR="000E0DCC" w:rsidRDefault="000E0DCC" w:rsidP="00C95FED">
            <w:pPr>
              <w:pStyle w:val="TableText"/>
            </w:pPr>
          </w:p>
        </w:tc>
        <w:tc>
          <w:tcPr>
            <w:tcW w:w="2194" w:type="dxa"/>
            <w:gridSpan w:val="5"/>
            <w:shd w:val="clear" w:color="auto" w:fill="auto"/>
          </w:tcPr>
          <w:p w:rsidR="000E0DCC" w:rsidRPr="00174463" w:rsidRDefault="000E0DCC" w:rsidP="00C95FED">
            <w:pPr>
              <w:pStyle w:val="TableText"/>
              <w:rPr>
                <w:iCs/>
              </w:rPr>
            </w:pPr>
          </w:p>
        </w:tc>
      </w:tr>
      <w:tr w:rsidR="000E0DCC" w:rsidRPr="00174463" w:rsidTr="00C95FED">
        <w:trPr>
          <w:trHeight w:val="561"/>
        </w:trPr>
        <w:tc>
          <w:tcPr>
            <w:tcW w:w="1728" w:type="dxa"/>
            <w:shd w:val="clear" w:color="auto" w:fill="auto"/>
          </w:tcPr>
          <w:p w:rsidR="000E0DCC" w:rsidRDefault="000E0DCC" w:rsidP="00C95FED">
            <w:pPr>
              <w:pStyle w:val="TableText"/>
            </w:pPr>
          </w:p>
        </w:tc>
        <w:tc>
          <w:tcPr>
            <w:tcW w:w="4853" w:type="dxa"/>
            <w:shd w:val="clear" w:color="auto" w:fill="auto"/>
          </w:tcPr>
          <w:p w:rsidR="000E0DCC" w:rsidRDefault="000E0DCC" w:rsidP="00C95FED">
            <w:pPr>
              <w:pStyle w:val="TableText"/>
              <w:jc w:val="center"/>
            </w:pPr>
          </w:p>
        </w:tc>
        <w:tc>
          <w:tcPr>
            <w:tcW w:w="1079" w:type="dxa"/>
            <w:shd w:val="clear" w:color="auto" w:fill="auto"/>
          </w:tcPr>
          <w:p w:rsidR="000E0DCC" w:rsidRDefault="000E0DCC" w:rsidP="00C95FED">
            <w:pPr>
              <w:pStyle w:val="TableText"/>
            </w:pPr>
          </w:p>
        </w:tc>
        <w:tc>
          <w:tcPr>
            <w:tcW w:w="2194" w:type="dxa"/>
            <w:gridSpan w:val="5"/>
            <w:shd w:val="clear" w:color="auto" w:fill="auto"/>
          </w:tcPr>
          <w:p w:rsidR="000E0DCC" w:rsidRPr="00174463" w:rsidRDefault="000E0DCC" w:rsidP="00C95FED">
            <w:pPr>
              <w:pStyle w:val="TableText"/>
              <w:rPr>
                <w:iCs/>
              </w:rPr>
            </w:pPr>
          </w:p>
        </w:tc>
      </w:tr>
      <w:tr w:rsidR="000E0DCC" w:rsidRPr="00174463" w:rsidTr="00C95FED">
        <w:tc>
          <w:tcPr>
            <w:tcW w:w="1728" w:type="dxa"/>
            <w:shd w:val="clear" w:color="auto" w:fill="auto"/>
          </w:tcPr>
          <w:p w:rsidR="000E0DCC" w:rsidRDefault="000E0DCC" w:rsidP="00C95FED">
            <w:pPr>
              <w:pStyle w:val="TableText"/>
            </w:pPr>
            <w:r>
              <w:t>ACCEPTED:</w:t>
            </w:r>
          </w:p>
        </w:tc>
        <w:tc>
          <w:tcPr>
            <w:tcW w:w="4853" w:type="dxa"/>
            <w:tcBorders>
              <w:bottom w:val="single" w:sz="4" w:space="0" w:color="auto"/>
            </w:tcBorders>
            <w:shd w:val="clear" w:color="auto" w:fill="auto"/>
          </w:tcPr>
          <w:p w:rsidR="000E0DCC" w:rsidRDefault="000E0DCC" w:rsidP="00C95FED">
            <w:pPr>
              <w:pStyle w:val="TableText"/>
            </w:pPr>
          </w:p>
        </w:tc>
        <w:tc>
          <w:tcPr>
            <w:tcW w:w="1079" w:type="dxa"/>
            <w:shd w:val="clear" w:color="auto" w:fill="auto"/>
          </w:tcPr>
          <w:p w:rsidR="000E0DCC" w:rsidRDefault="000E0DCC" w:rsidP="00C95FED">
            <w:pPr>
              <w:pStyle w:val="TableText"/>
            </w:pPr>
            <w:r>
              <w:t>Date:</w:t>
            </w:r>
          </w:p>
        </w:tc>
        <w:tc>
          <w:tcPr>
            <w:tcW w:w="538" w:type="dxa"/>
            <w:tcBorders>
              <w:bottom w:val="single" w:sz="4" w:space="0" w:color="auto"/>
            </w:tcBorders>
            <w:shd w:val="clear" w:color="auto" w:fill="auto"/>
          </w:tcPr>
          <w:p w:rsidR="000E0DCC" w:rsidRDefault="000E0DCC" w:rsidP="00C95FED">
            <w:pPr>
              <w:pStyle w:val="TableText"/>
            </w:pPr>
          </w:p>
        </w:tc>
        <w:tc>
          <w:tcPr>
            <w:tcW w:w="283" w:type="dxa"/>
            <w:shd w:val="clear" w:color="auto" w:fill="auto"/>
          </w:tcPr>
          <w:p w:rsidR="000E0DCC" w:rsidRDefault="000E0DCC" w:rsidP="00C95FED">
            <w:pPr>
              <w:pStyle w:val="TableText"/>
            </w:pPr>
            <w:r>
              <w:t>-</w:t>
            </w:r>
          </w:p>
        </w:tc>
        <w:tc>
          <w:tcPr>
            <w:tcW w:w="499" w:type="dxa"/>
            <w:tcBorders>
              <w:bottom w:val="single" w:sz="4" w:space="0" w:color="auto"/>
            </w:tcBorders>
            <w:shd w:val="clear" w:color="auto" w:fill="auto"/>
          </w:tcPr>
          <w:p w:rsidR="000E0DCC" w:rsidRDefault="000E0DCC" w:rsidP="00C95FED">
            <w:pPr>
              <w:pStyle w:val="TableText"/>
            </w:pPr>
          </w:p>
        </w:tc>
        <w:tc>
          <w:tcPr>
            <w:tcW w:w="309" w:type="dxa"/>
            <w:shd w:val="clear" w:color="auto" w:fill="auto"/>
          </w:tcPr>
          <w:p w:rsidR="000E0DCC" w:rsidRDefault="000E0DCC" w:rsidP="00C95FED">
            <w:pPr>
              <w:pStyle w:val="TableText"/>
            </w:pPr>
            <w:r>
              <w:t>-</w:t>
            </w:r>
          </w:p>
        </w:tc>
        <w:tc>
          <w:tcPr>
            <w:tcW w:w="565" w:type="dxa"/>
            <w:tcBorders>
              <w:bottom w:val="single" w:sz="4" w:space="0" w:color="auto"/>
            </w:tcBorders>
            <w:shd w:val="clear" w:color="auto" w:fill="auto"/>
          </w:tcPr>
          <w:p w:rsidR="000E0DCC" w:rsidRPr="00174463" w:rsidRDefault="000E0DCC" w:rsidP="00C95FED">
            <w:pPr>
              <w:pStyle w:val="TableText"/>
              <w:rPr>
                <w:iCs/>
              </w:rPr>
            </w:pPr>
          </w:p>
        </w:tc>
      </w:tr>
      <w:tr w:rsidR="000E0DCC" w:rsidTr="00C95FED">
        <w:trPr>
          <w:trHeight w:val="517"/>
        </w:trPr>
        <w:tc>
          <w:tcPr>
            <w:tcW w:w="1728" w:type="dxa"/>
            <w:shd w:val="clear" w:color="auto" w:fill="auto"/>
          </w:tcPr>
          <w:p w:rsidR="000E0DCC" w:rsidRPr="00174463" w:rsidRDefault="000E0DCC" w:rsidP="00C95FED">
            <w:pPr>
              <w:pStyle w:val="TableText"/>
              <w:rPr>
                <w:iCs/>
              </w:rPr>
            </w:pPr>
            <w:r w:rsidRPr="00174463">
              <w:rPr>
                <w:iCs/>
              </w:rPr>
              <w:t>(for release)</w:t>
            </w:r>
          </w:p>
        </w:tc>
        <w:tc>
          <w:tcPr>
            <w:tcW w:w="4853" w:type="dxa"/>
            <w:tcBorders>
              <w:top w:val="single" w:sz="4" w:space="0" w:color="auto"/>
            </w:tcBorders>
            <w:shd w:val="clear" w:color="auto" w:fill="auto"/>
            <w:vAlign w:val="bottom"/>
          </w:tcPr>
          <w:p w:rsidR="000E0DCC" w:rsidRDefault="000E0DCC" w:rsidP="00C95FED">
            <w:pPr>
              <w:pStyle w:val="TableText"/>
              <w:jc w:val="center"/>
            </w:pPr>
            <w:r>
              <w:t>&lt;Name, Title&gt;</w:t>
            </w:r>
          </w:p>
          <w:p w:rsidR="000E0DCC" w:rsidRPr="00174463" w:rsidRDefault="000E0DCC" w:rsidP="00C95FED">
            <w:pPr>
              <w:pStyle w:val="TableText"/>
              <w:jc w:val="center"/>
              <w:rPr>
                <w:iCs/>
              </w:rPr>
            </w:pPr>
            <w:r>
              <w:t>&lt;Project Title&gt; Project Sponsor on behalf of the &lt;Project Title&gt; Project Steering Committee</w:t>
            </w:r>
          </w:p>
        </w:tc>
        <w:tc>
          <w:tcPr>
            <w:tcW w:w="1079" w:type="dxa"/>
            <w:shd w:val="clear" w:color="auto" w:fill="auto"/>
          </w:tcPr>
          <w:p w:rsidR="000E0DCC" w:rsidRPr="00174463" w:rsidRDefault="000E0DCC" w:rsidP="00C95FED">
            <w:pPr>
              <w:pStyle w:val="TableText"/>
              <w:rPr>
                <w:iCs/>
              </w:rPr>
            </w:pPr>
          </w:p>
        </w:tc>
        <w:tc>
          <w:tcPr>
            <w:tcW w:w="2194" w:type="dxa"/>
            <w:gridSpan w:val="5"/>
            <w:shd w:val="clear" w:color="auto" w:fill="auto"/>
          </w:tcPr>
          <w:p w:rsidR="000E0DCC" w:rsidRPr="00174463" w:rsidRDefault="000E0DCC" w:rsidP="00C95FED">
            <w:pPr>
              <w:pStyle w:val="TableText"/>
              <w:rPr>
                <w:iCs/>
              </w:rPr>
            </w:pPr>
          </w:p>
        </w:tc>
      </w:tr>
    </w:tbl>
    <w:p w:rsidR="000E0DCC" w:rsidRDefault="000E0DCC" w:rsidP="000E0DCC">
      <w:pPr>
        <w:pStyle w:val="NotHeading1"/>
      </w:pPr>
      <w:r>
        <w:t>Document Development History</w:t>
      </w:r>
    </w:p>
    <w:p w:rsidR="000E0DCC" w:rsidRDefault="000E0DCC" w:rsidP="000E0DCC">
      <w:pPr>
        <w:pStyle w:val="NotHeading2"/>
      </w:pPr>
      <w:bookmarkStart w:id="6" w:name="_Toc212367070"/>
      <w:r>
        <w:t>Build Status:</w:t>
      </w:r>
      <w:bookmarkEnd w:id="6"/>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0"/>
        <w:gridCol w:w="1971"/>
        <w:gridCol w:w="1971"/>
        <w:gridCol w:w="1971"/>
        <w:gridCol w:w="1971"/>
      </w:tblGrid>
      <w:tr w:rsidR="000E0DCC" w:rsidTr="00C95FED">
        <w:tc>
          <w:tcPr>
            <w:tcW w:w="1970" w:type="dxa"/>
            <w:shd w:val="clear" w:color="auto" w:fill="auto"/>
          </w:tcPr>
          <w:p w:rsidR="000E0DCC" w:rsidRDefault="000E0DCC" w:rsidP="00C95FED">
            <w:pPr>
              <w:pStyle w:val="TableHeading"/>
            </w:pPr>
            <w:r>
              <w:t>Version</w:t>
            </w:r>
          </w:p>
        </w:tc>
        <w:tc>
          <w:tcPr>
            <w:tcW w:w="1971" w:type="dxa"/>
            <w:shd w:val="clear" w:color="auto" w:fill="auto"/>
          </w:tcPr>
          <w:p w:rsidR="000E0DCC" w:rsidRDefault="000E0DCC" w:rsidP="00C95FED">
            <w:pPr>
              <w:pStyle w:val="TableHeading"/>
            </w:pPr>
            <w:r>
              <w:t>Date</w:t>
            </w:r>
          </w:p>
        </w:tc>
        <w:tc>
          <w:tcPr>
            <w:tcW w:w="1971" w:type="dxa"/>
            <w:shd w:val="clear" w:color="auto" w:fill="auto"/>
          </w:tcPr>
          <w:p w:rsidR="000E0DCC" w:rsidRDefault="000E0DCC" w:rsidP="00C95FED">
            <w:pPr>
              <w:pStyle w:val="TableHeading"/>
            </w:pPr>
            <w:r>
              <w:t>Author</w:t>
            </w:r>
          </w:p>
        </w:tc>
        <w:tc>
          <w:tcPr>
            <w:tcW w:w="1971" w:type="dxa"/>
            <w:shd w:val="clear" w:color="auto" w:fill="auto"/>
          </w:tcPr>
          <w:p w:rsidR="000E0DCC" w:rsidRDefault="000E0DCC" w:rsidP="00C95FED">
            <w:pPr>
              <w:pStyle w:val="TableHeading"/>
            </w:pPr>
            <w:r>
              <w:t>Reason</w:t>
            </w:r>
          </w:p>
        </w:tc>
        <w:tc>
          <w:tcPr>
            <w:tcW w:w="1971" w:type="dxa"/>
            <w:shd w:val="clear" w:color="auto" w:fill="auto"/>
          </w:tcPr>
          <w:p w:rsidR="000E0DCC" w:rsidRPr="00174463" w:rsidRDefault="000E0DCC" w:rsidP="00C95FED">
            <w:pPr>
              <w:pStyle w:val="TableHeading"/>
              <w:rPr>
                <w:iCs/>
              </w:rPr>
            </w:pPr>
            <w:r w:rsidRPr="00174463">
              <w:rPr>
                <w:iCs/>
              </w:rPr>
              <w:t>Sections</w:t>
            </w:r>
          </w:p>
        </w:tc>
      </w:tr>
      <w:tr w:rsidR="000E0DCC" w:rsidTr="00C95FED">
        <w:tc>
          <w:tcPr>
            <w:tcW w:w="1970" w:type="dxa"/>
            <w:shd w:val="clear" w:color="auto" w:fill="auto"/>
          </w:tcPr>
          <w:p w:rsidR="000E0DCC" w:rsidRDefault="000E0DCC" w:rsidP="00C95FED">
            <w:pPr>
              <w:pStyle w:val="TableText"/>
            </w:pPr>
            <w:r w:rsidRPr="00557557">
              <w:t>&lt;n.n&gt;</w:t>
            </w:r>
          </w:p>
          <w:p w:rsidR="000E0DCC" w:rsidRPr="00925330" w:rsidRDefault="000E0DCC" w:rsidP="00C95FED">
            <w:pPr>
              <w:pStyle w:val="TableText"/>
            </w:pPr>
            <w:r w:rsidRPr="00DB5B95">
              <w:rPr>
                <w:rStyle w:val="InstructionText0"/>
                <w:szCs w:val="20"/>
              </w:rPr>
              <w:t>List the most recent amendment first</w:t>
            </w:r>
          </w:p>
        </w:tc>
        <w:tc>
          <w:tcPr>
            <w:tcW w:w="1971" w:type="dxa"/>
            <w:shd w:val="clear" w:color="auto" w:fill="auto"/>
          </w:tcPr>
          <w:p w:rsidR="000E0DCC" w:rsidRPr="00174463" w:rsidRDefault="000E0DCC" w:rsidP="00C95FED">
            <w:pPr>
              <w:pStyle w:val="TableText"/>
              <w:rPr>
                <w:iCs/>
              </w:rPr>
            </w:pPr>
            <w:r>
              <w:rPr>
                <w:iCs/>
              </w:rPr>
              <w:t>&lt;dd-mm-</w:t>
            </w:r>
            <w:r w:rsidRPr="00174463">
              <w:rPr>
                <w:iCs/>
              </w:rPr>
              <w:t>yyyy&gt;</w:t>
            </w:r>
          </w:p>
        </w:tc>
        <w:tc>
          <w:tcPr>
            <w:tcW w:w="1971" w:type="dxa"/>
            <w:shd w:val="clear" w:color="auto" w:fill="auto"/>
          </w:tcPr>
          <w:p w:rsidR="000E0DCC" w:rsidRPr="00174463" w:rsidRDefault="000E0DCC" w:rsidP="00C95FED">
            <w:pPr>
              <w:pStyle w:val="TableText"/>
              <w:rPr>
                <w:iCs/>
              </w:rPr>
            </w:pPr>
            <w:r w:rsidRPr="00174463">
              <w:rPr>
                <w:iCs/>
              </w:rPr>
              <w:t>&lt;name&gt;</w:t>
            </w:r>
          </w:p>
        </w:tc>
        <w:tc>
          <w:tcPr>
            <w:tcW w:w="1971" w:type="dxa"/>
            <w:shd w:val="clear" w:color="auto" w:fill="auto"/>
          </w:tcPr>
          <w:p w:rsidR="000E0DCC" w:rsidRPr="00174463" w:rsidRDefault="000E0DCC" w:rsidP="00C95FED">
            <w:pPr>
              <w:pStyle w:val="TableText"/>
              <w:rPr>
                <w:iCs/>
              </w:rPr>
            </w:pPr>
            <w:r w:rsidRPr="00174463">
              <w:rPr>
                <w:iCs/>
              </w:rPr>
              <w:t>Initial Release</w:t>
            </w:r>
          </w:p>
        </w:tc>
        <w:tc>
          <w:tcPr>
            <w:tcW w:w="1971" w:type="dxa"/>
            <w:shd w:val="clear" w:color="auto" w:fill="auto"/>
          </w:tcPr>
          <w:p w:rsidR="000E0DCC" w:rsidRPr="00174463" w:rsidRDefault="000E0DCC" w:rsidP="00C95FED">
            <w:pPr>
              <w:pStyle w:val="TableText"/>
              <w:rPr>
                <w:iCs/>
              </w:rPr>
            </w:pPr>
            <w:r w:rsidRPr="00174463">
              <w:rPr>
                <w:iCs/>
              </w:rPr>
              <w:t>All</w:t>
            </w:r>
          </w:p>
        </w:tc>
      </w:tr>
    </w:tbl>
    <w:p w:rsidR="000E0DCC" w:rsidRDefault="000E0DCC" w:rsidP="000E0DCC">
      <w:pPr>
        <w:pStyle w:val="NotHeading2"/>
      </w:pPr>
      <w:bookmarkStart w:id="7" w:name="_Toc212367071"/>
      <w:r>
        <w:t>Amendments in this Release:</w:t>
      </w:r>
      <w:bookmarkEnd w:id="7"/>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08"/>
        <w:gridCol w:w="1800"/>
        <w:gridCol w:w="6146"/>
      </w:tblGrid>
      <w:tr w:rsidR="000E0DCC" w:rsidTr="00C95FED">
        <w:tc>
          <w:tcPr>
            <w:tcW w:w="1908" w:type="dxa"/>
            <w:shd w:val="clear" w:color="auto" w:fill="auto"/>
          </w:tcPr>
          <w:p w:rsidR="000E0DCC" w:rsidRDefault="000E0DCC" w:rsidP="00C95FED">
            <w:pPr>
              <w:pStyle w:val="TableHeading"/>
            </w:pPr>
            <w:r>
              <w:t>Section Title</w:t>
            </w:r>
          </w:p>
        </w:tc>
        <w:tc>
          <w:tcPr>
            <w:tcW w:w="1800" w:type="dxa"/>
            <w:shd w:val="clear" w:color="auto" w:fill="auto"/>
          </w:tcPr>
          <w:p w:rsidR="000E0DCC" w:rsidRDefault="000E0DCC" w:rsidP="00C95FED">
            <w:pPr>
              <w:pStyle w:val="TableHeading"/>
            </w:pPr>
            <w:r>
              <w:t>Section Number</w:t>
            </w:r>
          </w:p>
        </w:tc>
        <w:tc>
          <w:tcPr>
            <w:tcW w:w="6146" w:type="dxa"/>
            <w:shd w:val="clear" w:color="auto" w:fill="auto"/>
          </w:tcPr>
          <w:p w:rsidR="000E0DCC" w:rsidRPr="00174463" w:rsidRDefault="000E0DCC" w:rsidP="00C95FED">
            <w:pPr>
              <w:pStyle w:val="TableHeading"/>
              <w:rPr>
                <w:iCs/>
              </w:rPr>
            </w:pPr>
            <w:r w:rsidRPr="00174463">
              <w:rPr>
                <w:iCs/>
              </w:rPr>
              <w:t>Amendment Summary</w:t>
            </w:r>
          </w:p>
        </w:tc>
      </w:tr>
      <w:tr w:rsidR="000E0DCC" w:rsidTr="00C95FED">
        <w:tc>
          <w:tcPr>
            <w:tcW w:w="1908" w:type="dxa"/>
            <w:shd w:val="clear" w:color="auto" w:fill="auto"/>
          </w:tcPr>
          <w:p w:rsidR="000E0DCC" w:rsidRPr="00174463" w:rsidRDefault="000E0DCC" w:rsidP="00C95FED">
            <w:pPr>
              <w:pStyle w:val="TableText"/>
              <w:rPr>
                <w:iCs/>
              </w:rPr>
            </w:pPr>
          </w:p>
        </w:tc>
        <w:tc>
          <w:tcPr>
            <w:tcW w:w="1800" w:type="dxa"/>
            <w:shd w:val="clear" w:color="auto" w:fill="auto"/>
          </w:tcPr>
          <w:p w:rsidR="000E0DCC" w:rsidRPr="00174463" w:rsidRDefault="000E0DCC" w:rsidP="00C95FED">
            <w:pPr>
              <w:pStyle w:val="TableText"/>
              <w:rPr>
                <w:iCs/>
              </w:rPr>
            </w:pPr>
          </w:p>
        </w:tc>
        <w:tc>
          <w:tcPr>
            <w:tcW w:w="6146" w:type="dxa"/>
            <w:shd w:val="clear" w:color="auto" w:fill="auto"/>
          </w:tcPr>
          <w:p w:rsidR="000E0DCC" w:rsidRPr="00174463" w:rsidRDefault="000E0DCC" w:rsidP="00C95FED">
            <w:pPr>
              <w:pStyle w:val="TableText"/>
              <w:rPr>
                <w:iCs/>
              </w:rPr>
            </w:pPr>
            <w:r w:rsidRPr="00762EC9">
              <w:rPr>
                <w:rStyle w:val="InstructionText0"/>
              </w:rPr>
              <w:t>eg. This is the first release of this document</w:t>
            </w:r>
            <w:r w:rsidRPr="00174463">
              <w:rPr>
                <w:iCs/>
              </w:rPr>
              <w:t>.</w:t>
            </w:r>
          </w:p>
        </w:tc>
      </w:tr>
    </w:tbl>
    <w:p w:rsidR="000E0DCC" w:rsidRDefault="000E0DCC" w:rsidP="000E0DCC">
      <w:pPr>
        <w:pStyle w:val="NotHeading2"/>
      </w:pPr>
      <w:bookmarkStart w:id="8" w:name="_Toc212367072"/>
      <w:r>
        <w:t>Distribut</w:t>
      </w:r>
      <w:r w:rsidRPr="00A20B37">
        <w:rPr>
          <w:bCs/>
        </w:rPr>
        <w:t>i</w:t>
      </w:r>
      <w:r>
        <w:t>on:</w:t>
      </w:r>
      <w:bookmarkEnd w:id="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3"/>
        <w:gridCol w:w="1726"/>
        <w:gridCol w:w="2111"/>
        <w:gridCol w:w="4174"/>
      </w:tblGrid>
      <w:tr w:rsidR="000E0DCC" w:rsidTr="00C95FED">
        <w:tc>
          <w:tcPr>
            <w:tcW w:w="935" w:type="pct"/>
            <w:shd w:val="clear" w:color="auto" w:fill="auto"/>
          </w:tcPr>
          <w:p w:rsidR="000E0DCC" w:rsidRDefault="000E0DCC" w:rsidP="00C95FED">
            <w:pPr>
              <w:pStyle w:val="TableHeading"/>
            </w:pPr>
            <w:r>
              <w:t>Copy No</w:t>
            </w:r>
          </w:p>
        </w:tc>
        <w:tc>
          <w:tcPr>
            <w:tcW w:w="876" w:type="pct"/>
            <w:shd w:val="clear" w:color="auto" w:fill="auto"/>
          </w:tcPr>
          <w:p w:rsidR="000E0DCC" w:rsidRDefault="000E0DCC" w:rsidP="00C95FED">
            <w:pPr>
              <w:pStyle w:val="TableHeading"/>
            </w:pPr>
            <w:r>
              <w:t>Version</w:t>
            </w:r>
          </w:p>
        </w:tc>
        <w:tc>
          <w:tcPr>
            <w:tcW w:w="1071" w:type="pct"/>
            <w:shd w:val="clear" w:color="auto" w:fill="auto"/>
          </w:tcPr>
          <w:p w:rsidR="000E0DCC" w:rsidRDefault="000E0DCC" w:rsidP="00C95FED">
            <w:pPr>
              <w:pStyle w:val="TableHeading"/>
            </w:pPr>
            <w:r>
              <w:t>Issue Date</w:t>
            </w:r>
          </w:p>
        </w:tc>
        <w:tc>
          <w:tcPr>
            <w:tcW w:w="2118" w:type="pct"/>
            <w:shd w:val="clear" w:color="auto" w:fill="auto"/>
          </w:tcPr>
          <w:p w:rsidR="000E0DCC" w:rsidRPr="00174463" w:rsidRDefault="000E0DCC" w:rsidP="00C95FED">
            <w:pPr>
              <w:pStyle w:val="TableHeading"/>
              <w:rPr>
                <w:iCs/>
              </w:rPr>
            </w:pPr>
            <w:r w:rsidRPr="00174463">
              <w:rPr>
                <w:iCs/>
              </w:rPr>
              <w:t>Issued To</w:t>
            </w:r>
          </w:p>
        </w:tc>
      </w:tr>
      <w:tr w:rsidR="000E0DCC" w:rsidTr="00C95FED">
        <w:tc>
          <w:tcPr>
            <w:tcW w:w="935" w:type="pct"/>
            <w:shd w:val="clear" w:color="auto" w:fill="auto"/>
          </w:tcPr>
          <w:p w:rsidR="000E0DCC" w:rsidRDefault="000E0DCC" w:rsidP="00C95FED">
            <w:pPr>
              <w:pStyle w:val="TableText"/>
            </w:pPr>
            <w:r>
              <w:t>1</w:t>
            </w:r>
          </w:p>
        </w:tc>
        <w:tc>
          <w:tcPr>
            <w:tcW w:w="876" w:type="pct"/>
            <w:shd w:val="clear" w:color="auto" w:fill="auto"/>
          </w:tcPr>
          <w:p w:rsidR="000E0DCC" w:rsidRDefault="000E0DCC" w:rsidP="00C95FED">
            <w:pPr>
              <w:pStyle w:val="TableText"/>
            </w:pPr>
            <w:r>
              <w:t>&lt;n.n&gt;</w:t>
            </w:r>
          </w:p>
        </w:tc>
        <w:tc>
          <w:tcPr>
            <w:tcW w:w="1071" w:type="pct"/>
            <w:shd w:val="clear" w:color="auto" w:fill="auto"/>
          </w:tcPr>
          <w:p w:rsidR="000E0DCC" w:rsidRDefault="000E0DCC" w:rsidP="00C95FED">
            <w:pPr>
              <w:pStyle w:val="TableText"/>
            </w:pPr>
            <w:r>
              <w:t>&lt;dd-mm-yyyy&gt;</w:t>
            </w:r>
          </w:p>
        </w:tc>
        <w:tc>
          <w:tcPr>
            <w:tcW w:w="2118" w:type="pct"/>
            <w:shd w:val="clear" w:color="auto" w:fill="auto"/>
          </w:tcPr>
          <w:p w:rsidR="000E0DCC" w:rsidRPr="00174463" w:rsidRDefault="000E0DCC" w:rsidP="00C95FED">
            <w:pPr>
              <w:pStyle w:val="TableText"/>
              <w:rPr>
                <w:iCs/>
              </w:rPr>
            </w:pPr>
            <w:r w:rsidRPr="00174463">
              <w:rPr>
                <w:iCs/>
              </w:rPr>
              <w:t>&lt;name, title, organisation&gt;</w:t>
            </w:r>
          </w:p>
        </w:tc>
      </w:tr>
      <w:tr w:rsidR="000E0DCC" w:rsidTr="00C95FED">
        <w:tc>
          <w:tcPr>
            <w:tcW w:w="935" w:type="pct"/>
            <w:shd w:val="clear" w:color="auto" w:fill="auto"/>
          </w:tcPr>
          <w:p w:rsidR="000E0DCC" w:rsidRDefault="000E0DCC" w:rsidP="00C95FED">
            <w:pPr>
              <w:pStyle w:val="TableText"/>
            </w:pPr>
            <w:r>
              <w:t>2</w:t>
            </w:r>
          </w:p>
        </w:tc>
        <w:tc>
          <w:tcPr>
            <w:tcW w:w="876" w:type="pct"/>
            <w:shd w:val="clear" w:color="auto" w:fill="auto"/>
          </w:tcPr>
          <w:p w:rsidR="000E0DCC" w:rsidRDefault="000E0DCC" w:rsidP="00C95FED">
            <w:pPr>
              <w:pStyle w:val="TableText"/>
            </w:pPr>
          </w:p>
        </w:tc>
        <w:tc>
          <w:tcPr>
            <w:tcW w:w="1071" w:type="pct"/>
            <w:shd w:val="clear" w:color="auto" w:fill="auto"/>
          </w:tcPr>
          <w:p w:rsidR="000E0DCC" w:rsidRDefault="000E0DCC" w:rsidP="00C95FED">
            <w:pPr>
              <w:pStyle w:val="TableText"/>
            </w:pPr>
          </w:p>
        </w:tc>
        <w:tc>
          <w:tcPr>
            <w:tcW w:w="2118" w:type="pct"/>
            <w:shd w:val="clear" w:color="auto" w:fill="auto"/>
          </w:tcPr>
          <w:p w:rsidR="000E0DCC" w:rsidRPr="00174463" w:rsidRDefault="000E0DCC" w:rsidP="00C95FED">
            <w:pPr>
              <w:pStyle w:val="TableText"/>
              <w:rPr>
                <w:iCs/>
              </w:rPr>
            </w:pPr>
          </w:p>
        </w:tc>
      </w:tr>
      <w:tr w:rsidR="000E0DCC" w:rsidTr="00C95FED">
        <w:tc>
          <w:tcPr>
            <w:tcW w:w="935" w:type="pct"/>
            <w:shd w:val="clear" w:color="auto" w:fill="auto"/>
          </w:tcPr>
          <w:p w:rsidR="000E0DCC" w:rsidRDefault="000E0DCC" w:rsidP="00C95FED">
            <w:pPr>
              <w:pStyle w:val="TableText"/>
            </w:pPr>
          </w:p>
        </w:tc>
        <w:tc>
          <w:tcPr>
            <w:tcW w:w="876" w:type="pct"/>
            <w:shd w:val="clear" w:color="auto" w:fill="auto"/>
          </w:tcPr>
          <w:p w:rsidR="000E0DCC" w:rsidRDefault="000E0DCC" w:rsidP="00C95FED">
            <w:pPr>
              <w:pStyle w:val="TableText"/>
            </w:pPr>
          </w:p>
        </w:tc>
        <w:tc>
          <w:tcPr>
            <w:tcW w:w="1071" w:type="pct"/>
            <w:shd w:val="clear" w:color="auto" w:fill="auto"/>
          </w:tcPr>
          <w:p w:rsidR="000E0DCC" w:rsidRDefault="000E0DCC" w:rsidP="00C95FED">
            <w:pPr>
              <w:pStyle w:val="TableText"/>
            </w:pPr>
          </w:p>
        </w:tc>
        <w:tc>
          <w:tcPr>
            <w:tcW w:w="2118" w:type="pct"/>
            <w:shd w:val="clear" w:color="auto" w:fill="auto"/>
          </w:tcPr>
          <w:p w:rsidR="000E0DCC" w:rsidRPr="00174463" w:rsidRDefault="000E0DCC" w:rsidP="00C95FED">
            <w:pPr>
              <w:pStyle w:val="TableText"/>
              <w:rPr>
                <w:iCs/>
              </w:rPr>
            </w:pPr>
          </w:p>
        </w:tc>
      </w:tr>
      <w:tr w:rsidR="000E0DCC" w:rsidTr="00C95FED">
        <w:tc>
          <w:tcPr>
            <w:tcW w:w="935" w:type="pct"/>
            <w:shd w:val="clear" w:color="auto" w:fill="auto"/>
          </w:tcPr>
          <w:p w:rsidR="000E0DCC" w:rsidRPr="00174463" w:rsidRDefault="000E0DCC" w:rsidP="00C95FED">
            <w:pPr>
              <w:pStyle w:val="TableText"/>
              <w:rPr>
                <w:iCs/>
              </w:rPr>
            </w:pPr>
            <w:r w:rsidRPr="00174463">
              <w:rPr>
                <w:iCs/>
              </w:rPr>
              <w:t>Electronic</w:t>
            </w:r>
          </w:p>
        </w:tc>
        <w:tc>
          <w:tcPr>
            <w:tcW w:w="876" w:type="pct"/>
            <w:shd w:val="clear" w:color="auto" w:fill="auto"/>
          </w:tcPr>
          <w:p w:rsidR="000E0DCC" w:rsidRPr="00174463" w:rsidRDefault="000E0DCC" w:rsidP="00C95FED">
            <w:pPr>
              <w:pStyle w:val="TableText"/>
              <w:rPr>
                <w:iCs/>
              </w:rPr>
            </w:pPr>
            <w:r w:rsidRPr="00174463">
              <w:rPr>
                <w:iCs/>
              </w:rPr>
              <w:t>&lt;n.n&gt;</w:t>
            </w:r>
          </w:p>
        </w:tc>
        <w:tc>
          <w:tcPr>
            <w:tcW w:w="1071" w:type="pct"/>
            <w:shd w:val="clear" w:color="auto" w:fill="auto"/>
          </w:tcPr>
          <w:p w:rsidR="000E0DCC" w:rsidRPr="00174463" w:rsidRDefault="000E0DCC" w:rsidP="00C95FED">
            <w:pPr>
              <w:pStyle w:val="TableText"/>
              <w:rPr>
                <w:iCs/>
              </w:rPr>
            </w:pPr>
            <w:r>
              <w:rPr>
                <w:iCs/>
              </w:rPr>
              <w:t>&lt;dd-mm-</w:t>
            </w:r>
            <w:r w:rsidRPr="00174463">
              <w:rPr>
                <w:iCs/>
              </w:rPr>
              <w:t>yyyy&gt;</w:t>
            </w:r>
          </w:p>
        </w:tc>
        <w:tc>
          <w:tcPr>
            <w:tcW w:w="2118" w:type="pct"/>
            <w:shd w:val="clear" w:color="auto" w:fill="auto"/>
          </w:tcPr>
          <w:p w:rsidR="000E0DCC" w:rsidRPr="00174463" w:rsidRDefault="000E0DCC" w:rsidP="00C95FED">
            <w:pPr>
              <w:pStyle w:val="TableText"/>
              <w:rPr>
                <w:iCs/>
              </w:rPr>
            </w:pPr>
            <w:r w:rsidRPr="00174463">
              <w:rPr>
                <w:iCs/>
              </w:rPr>
              <w:t>Shared drive</w:t>
            </w:r>
          </w:p>
        </w:tc>
      </w:tr>
    </w:tbl>
    <w:p w:rsidR="000E0DCC" w:rsidRDefault="000E0DCC" w:rsidP="000E0DCC">
      <w:pPr>
        <w:pStyle w:val="Heading"/>
        <w:sectPr w:rsidR="000E0DCC" w:rsidSect="00C95FED">
          <w:pgSz w:w="11906" w:h="16838" w:code="9"/>
          <w:pgMar w:top="907" w:right="1134" w:bottom="720" w:left="1134" w:header="709" w:footer="709" w:gutter="0"/>
          <w:cols w:space="708"/>
          <w:docGrid w:linePitch="360"/>
        </w:sectPr>
      </w:pPr>
    </w:p>
    <w:p w:rsidR="000E0DCC" w:rsidRDefault="000E0DCC" w:rsidP="000E0DCC">
      <w:pPr>
        <w:pStyle w:val="TOCHeading"/>
      </w:pPr>
      <w:r>
        <w:lastRenderedPageBreak/>
        <w:t>Contents</w:t>
      </w:r>
    </w:p>
    <w:p w:rsidR="00371622" w:rsidRDefault="000E0DCC">
      <w:pPr>
        <w:pStyle w:val="TOC1"/>
        <w:rPr>
          <w:rFonts w:ascii="Calibri" w:hAnsi="Calibri"/>
          <w:b w:val="0"/>
        </w:rPr>
      </w:pPr>
      <w:r>
        <w:fldChar w:fldCharType="begin"/>
      </w:r>
      <w:r>
        <w:instrText xml:space="preserve"> TOC \h \z \t "Heading 1,1,Heading 2,2,Heading 3,3" </w:instrText>
      </w:r>
      <w:r>
        <w:fldChar w:fldCharType="separate"/>
      </w:r>
      <w:hyperlink w:anchor="_Toc214435565" w:history="1">
        <w:r w:rsidR="00371622" w:rsidRPr="00353917">
          <w:rPr>
            <w:rStyle w:val="Hyperlink"/>
          </w:rPr>
          <w:t>1 Overview</w:t>
        </w:r>
        <w:r w:rsidR="00371622">
          <w:rPr>
            <w:webHidden/>
          </w:rPr>
          <w:tab/>
        </w:r>
        <w:r w:rsidR="002552E3">
          <w:rPr>
            <w:webHidden/>
          </w:rPr>
          <w:tab/>
        </w:r>
        <w:r w:rsidR="00371622">
          <w:rPr>
            <w:webHidden/>
          </w:rPr>
          <w:fldChar w:fldCharType="begin"/>
        </w:r>
        <w:r w:rsidR="00371622">
          <w:rPr>
            <w:webHidden/>
          </w:rPr>
          <w:instrText xml:space="preserve"> PAGEREF _Toc214435565 \h </w:instrText>
        </w:r>
        <w:r w:rsidR="00371622">
          <w:rPr>
            <w:webHidden/>
          </w:rPr>
        </w:r>
        <w:r w:rsidR="00371622">
          <w:rPr>
            <w:webHidden/>
          </w:rPr>
          <w:fldChar w:fldCharType="separate"/>
        </w:r>
        <w:r w:rsidR="006F684D">
          <w:rPr>
            <w:webHidden/>
          </w:rPr>
          <w:t>7</w:t>
        </w:r>
        <w:r w:rsidR="00371622">
          <w:rPr>
            <w:webHidden/>
          </w:rPr>
          <w:fldChar w:fldCharType="end"/>
        </w:r>
      </w:hyperlink>
    </w:p>
    <w:p w:rsidR="00371622" w:rsidRDefault="00371622">
      <w:pPr>
        <w:pStyle w:val="TOC2"/>
        <w:rPr>
          <w:rFonts w:ascii="Calibri" w:hAnsi="Calibri"/>
          <w:szCs w:val="22"/>
        </w:rPr>
      </w:pPr>
      <w:hyperlink w:anchor="_Toc214435566" w:history="1">
        <w:r w:rsidRPr="00353917">
          <w:rPr>
            <w:rStyle w:val="Hyperlink"/>
          </w:rPr>
          <w:t>1.1 Purpose of Quality Management Plan</w:t>
        </w:r>
        <w:r>
          <w:rPr>
            <w:webHidden/>
          </w:rPr>
          <w:tab/>
        </w:r>
        <w:r>
          <w:rPr>
            <w:webHidden/>
          </w:rPr>
          <w:fldChar w:fldCharType="begin"/>
        </w:r>
        <w:r>
          <w:rPr>
            <w:webHidden/>
          </w:rPr>
          <w:instrText xml:space="preserve"> PAGEREF _Toc214435566 \h </w:instrText>
        </w:r>
        <w:r>
          <w:rPr>
            <w:webHidden/>
          </w:rPr>
        </w:r>
        <w:r>
          <w:rPr>
            <w:webHidden/>
          </w:rPr>
          <w:fldChar w:fldCharType="separate"/>
        </w:r>
        <w:r w:rsidR="006F684D">
          <w:rPr>
            <w:webHidden/>
          </w:rPr>
          <w:t>7</w:t>
        </w:r>
        <w:r>
          <w:rPr>
            <w:webHidden/>
          </w:rPr>
          <w:fldChar w:fldCharType="end"/>
        </w:r>
      </w:hyperlink>
    </w:p>
    <w:p w:rsidR="00371622" w:rsidRDefault="00371622">
      <w:pPr>
        <w:pStyle w:val="TOC2"/>
        <w:rPr>
          <w:rFonts w:ascii="Calibri" w:hAnsi="Calibri"/>
          <w:szCs w:val="22"/>
        </w:rPr>
      </w:pPr>
      <w:hyperlink w:anchor="_Toc214435567" w:history="1">
        <w:r w:rsidRPr="00353917">
          <w:rPr>
            <w:rStyle w:val="Hyperlink"/>
          </w:rPr>
          <w:t>1.2 Quality Management Plan Components</w:t>
        </w:r>
        <w:r>
          <w:rPr>
            <w:webHidden/>
          </w:rPr>
          <w:tab/>
        </w:r>
        <w:r>
          <w:rPr>
            <w:webHidden/>
          </w:rPr>
          <w:fldChar w:fldCharType="begin"/>
        </w:r>
        <w:r>
          <w:rPr>
            <w:webHidden/>
          </w:rPr>
          <w:instrText xml:space="preserve"> PAGEREF _Toc214435567 \h </w:instrText>
        </w:r>
        <w:r>
          <w:rPr>
            <w:webHidden/>
          </w:rPr>
        </w:r>
        <w:r>
          <w:rPr>
            <w:webHidden/>
          </w:rPr>
          <w:fldChar w:fldCharType="separate"/>
        </w:r>
        <w:r w:rsidR="006F684D">
          <w:rPr>
            <w:webHidden/>
          </w:rPr>
          <w:t>7</w:t>
        </w:r>
        <w:r>
          <w:rPr>
            <w:webHidden/>
          </w:rPr>
          <w:fldChar w:fldCharType="end"/>
        </w:r>
      </w:hyperlink>
    </w:p>
    <w:p w:rsidR="00371622" w:rsidRDefault="00371622">
      <w:pPr>
        <w:pStyle w:val="TOC1"/>
        <w:rPr>
          <w:rFonts w:ascii="Calibri" w:hAnsi="Calibri"/>
          <w:b w:val="0"/>
        </w:rPr>
      </w:pPr>
      <w:hyperlink w:anchor="_Toc214435568" w:history="1">
        <w:r w:rsidRPr="00353917">
          <w:rPr>
            <w:rStyle w:val="Hyperlink"/>
          </w:rPr>
          <w:t>2 Project Quality Assurance</w:t>
        </w:r>
        <w:r>
          <w:rPr>
            <w:webHidden/>
          </w:rPr>
          <w:tab/>
        </w:r>
        <w:r>
          <w:rPr>
            <w:webHidden/>
          </w:rPr>
          <w:fldChar w:fldCharType="begin"/>
        </w:r>
        <w:r>
          <w:rPr>
            <w:webHidden/>
          </w:rPr>
          <w:instrText xml:space="preserve"> PAGEREF _Toc214435568 \h </w:instrText>
        </w:r>
        <w:r>
          <w:rPr>
            <w:webHidden/>
          </w:rPr>
        </w:r>
        <w:r>
          <w:rPr>
            <w:webHidden/>
          </w:rPr>
          <w:fldChar w:fldCharType="separate"/>
        </w:r>
        <w:r w:rsidR="006F684D">
          <w:rPr>
            <w:webHidden/>
          </w:rPr>
          <w:t>7</w:t>
        </w:r>
        <w:r>
          <w:rPr>
            <w:webHidden/>
          </w:rPr>
          <w:fldChar w:fldCharType="end"/>
        </w:r>
      </w:hyperlink>
    </w:p>
    <w:p w:rsidR="00371622" w:rsidRDefault="00371622">
      <w:pPr>
        <w:pStyle w:val="TOC2"/>
        <w:rPr>
          <w:rFonts w:ascii="Calibri" w:hAnsi="Calibri"/>
          <w:szCs w:val="22"/>
        </w:rPr>
      </w:pPr>
      <w:hyperlink w:anchor="_Toc214435569" w:history="1">
        <w:r w:rsidRPr="00353917">
          <w:rPr>
            <w:rStyle w:val="Hyperlink"/>
          </w:rPr>
          <w:t>2.1 Methodologies and Standards</w:t>
        </w:r>
        <w:r>
          <w:rPr>
            <w:webHidden/>
          </w:rPr>
          <w:tab/>
        </w:r>
        <w:r>
          <w:rPr>
            <w:webHidden/>
          </w:rPr>
          <w:fldChar w:fldCharType="begin"/>
        </w:r>
        <w:r>
          <w:rPr>
            <w:webHidden/>
          </w:rPr>
          <w:instrText xml:space="preserve"> PAGEREF _Toc214435569 \h </w:instrText>
        </w:r>
        <w:r>
          <w:rPr>
            <w:webHidden/>
          </w:rPr>
        </w:r>
        <w:r>
          <w:rPr>
            <w:webHidden/>
          </w:rPr>
          <w:fldChar w:fldCharType="separate"/>
        </w:r>
        <w:r w:rsidR="006F684D">
          <w:rPr>
            <w:webHidden/>
          </w:rPr>
          <w:t>7</w:t>
        </w:r>
        <w:r>
          <w:rPr>
            <w:webHidden/>
          </w:rPr>
          <w:fldChar w:fldCharType="end"/>
        </w:r>
      </w:hyperlink>
    </w:p>
    <w:p w:rsidR="00371622" w:rsidRDefault="00371622">
      <w:pPr>
        <w:pStyle w:val="TOC2"/>
        <w:rPr>
          <w:rFonts w:ascii="Calibri" w:hAnsi="Calibri"/>
          <w:szCs w:val="22"/>
        </w:rPr>
      </w:pPr>
      <w:hyperlink w:anchor="_Toc214435570" w:history="1">
        <w:r w:rsidRPr="00353917">
          <w:rPr>
            <w:rStyle w:val="Hyperlink"/>
          </w:rPr>
          <w:t>2.2 Quality Review</w:t>
        </w:r>
        <w:r>
          <w:rPr>
            <w:webHidden/>
          </w:rPr>
          <w:tab/>
        </w:r>
        <w:r>
          <w:rPr>
            <w:webHidden/>
          </w:rPr>
          <w:fldChar w:fldCharType="begin"/>
        </w:r>
        <w:r>
          <w:rPr>
            <w:webHidden/>
          </w:rPr>
          <w:instrText xml:space="preserve"> PAGEREF _Toc214435570 \h </w:instrText>
        </w:r>
        <w:r>
          <w:rPr>
            <w:webHidden/>
          </w:rPr>
        </w:r>
        <w:r>
          <w:rPr>
            <w:webHidden/>
          </w:rPr>
          <w:fldChar w:fldCharType="separate"/>
        </w:r>
        <w:r w:rsidR="006F684D">
          <w:rPr>
            <w:webHidden/>
          </w:rPr>
          <w:t>8</w:t>
        </w:r>
        <w:r>
          <w:rPr>
            <w:webHidden/>
          </w:rPr>
          <w:fldChar w:fldCharType="end"/>
        </w:r>
      </w:hyperlink>
    </w:p>
    <w:p w:rsidR="00371622" w:rsidRDefault="00371622">
      <w:pPr>
        <w:pStyle w:val="TOC3"/>
        <w:rPr>
          <w:rFonts w:ascii="Calibri" w:hAnsi="Calibri"/>
          <w:iCs w:val="0"/>
        </w:rPr>
      </w:pPr>
      <w:hyperlink w:anchor="_Toc214435571" w:history="1">
        <w:r w:rsidRPr="00353917">
          <w:rPr>
            <w:rStyle w:val="Hyperlink"/>
          </w:rPr>
          <w:t>2.2.1 Project Evaluation and Review</w:t>
        </w:r>
        <w:r>
          <w:rPr>
            <w:webHidden/>
          </w:rPr>
          <w:tab/>
        </w:r>
        <w:r>
          <w:rPr>
            <w:webHidden/>
          </w:rPr>
          <w:fldChar w:fldCharType="begin"/>
        </w:r>
        <w:r>
          <w:rPr>
            <w:webHidden/>
          </w:rPr>
          <w:instrText xml:space="preserve"> PAGEREF _Toc214435571 \h </w:instrText>
        </w:r>
        <w:r>
          <w:rPr>
            <w:webHidden/>
          </w:rPr>
        </w:r>
        <w:r>
          <w:rPr>
            <w:webHidden/>
          </w:rPr>
          <w:fldChar w:fldCharType="separate"/>
        </w:r>
        <w:r w:rsidR="006F684D">
          <w:rPr>
            <w:webHidden/>
          </w:rPr>
          <w:t>8</w:t>
        </w:r>
        <w:r>
          <w:rPr>
            <w:webHidden/>
          </w:rPr>
          <w:fldChar w:fldCharType="end"/>
        </w:r>
      </w:hyperlink>
    </w:p>
    <w:p w:rsidR="00371622" w:rsidRDefault="00371622">
      <w:pPr>
        <w:pStyle w:val="TOC3"/>
        <w:rPr>
          <w:rFonts w:ascii="Calibri" w:hAnsi="Calibri"/>
          <w:iCs w:val="0"/>
        </w:rPr>
      </w:pPr>
      <w:hyperlink w:anchor="_Toc214435572" w:history="1">
        <w:r w:rsidRPr="00353917">
          <w:rPr>
            <w:rStyle w:val="Hyperlink"/>
          </w:rPr>
          <w:t>2.2.2 Management of changes to project scope</w:t>
        </w:r>
        <w:r>
          <w:rPr>
            <w:webHidden/>
          </w:rPr>
          <w:tab/>
        </w:r>
        <w:r>
          <w:rPr>
            <w:webHidden/>
          </w:rPr>
          <w:fldChar w:fldCharType="begin"/>
        </w:r>
        <w:r>
          <w:rPr>
            <w:webHidden/>
          </w:rPr>
          <w:instrText xml:space="preserve"> PAGEREF _Toc214435572 \h </w:instrText>
        </w:r>
        <w:r>
          <w:rPr>
            <w:webHidden/>
          </w:rPr>
        </w:r>
        <w:r>
          <w:rPr>
            <w:webHidden/>
          </w:rPr>
          <w:fldChar w:fldCharType="separate"/>
        </w:r>
        <w:r w:rsidR="006F684D">
          <w:rPr>
            <w:webHidden/>
          </w:rPr>
          <w:t>8</w:t>
        </w:r>
        <w:r>
          <w:rPr>
            <w:webHidden/>
          </w:rPr>
          <w:fldChar w:fldCharType="end"/>
        </w:r>
      </w:hyperlink>
    </w:p>
    <w:p w:rsidR="00371622" w:rsidRDefault="00371622">
      <w:pPr>
        <w:pStyle w:val="TOC3"/>
        <w:rPr>
          <w:rFonts w:ascii="Calibri" w:hAnsi="Calibri"/>
          <w:iCs w:val="0"/>
        </w:rPr>
      </w:pPr>
      <w:hyperlink w:anchor="_Toc214435573" w:history="1">
        <w:r w:rsidRPr="00353917">
          <w:rPr>
            <w:rStyle w:val="Hyperlink"/>
          </w:rPr>
          <w:t>2.2.3 Role of Project Quality Consultants</w:t>
        </w:r>
        <w:r>
          <w:rPr>
            <w:webHidden/>
          </w:rPr>
          <w:tab/>
        </w:r>
        <w:r>
          <w:rPr>
            <w:webHidden/>
          </w:rPr>
          <w:fldChar w:fldCharType="begin"/>
        </w:r>
        <w:r>
          <w:rPr>
            <w:webHidden/>
          </w:rPr>
          <w:instrText xml:space="preserve"> PAGEREF _Toc214435573 \h </w:instrText>
        </w:r>
        <w:r>
          <w:rPr>
            <w:webHidden/>
          </w:rPr>
        </w:r>
        <w:r>
          <w:rPr>
            <w:webHidden/>
          </w:rPr>
          <w:fldChar w:fldCharType="separate"/>
        </w:r>
        <w:r w:rsidR="006F684D">
          <w:rPr>
            <w:webHidden/>
          </w:rPr>
          <w:t>9</w:t>
        </w:r>
        <w:r>
          <w:rPr>
            <w:webHidden/>
          </w:rPr>
          <w:fldChar w:fldCharType="end"/>
        </w:r>
      </w:hyperlink>
    </w:p>
    <w:p w:rsidR="00371622" w:rsidRDefault="00371622">
      <w:pPr>
        <w:pStyle w:val="TOC2"/>
        <w:rPr>
          <w:rFonts w:ascii="Calibri" w:hAnsi="Calibri"/>
          <w:szCs w:val="22"/>
        </w:rPr>
      </w:pPr>
      <w:hyperlink w:anchor="_Toc214435574" w:history="1">
        <w:r w:rsidRPr="00353917">
          <w:rPr>
            <w:rStyle w:val="Hyperlink"/>
          </w:rPr>
          <w:t>2.3 Information Management</w:t>
        </w:r>
        <w:r>
          <w:rPr>
            <w:webHidden/>
          </w:rPr>
          <w:tab/>
        </w:r>
        <w:r>
          <w:rPr>
            <w:webHidden/>
          </w:rPr>
          <w:fldChar w:fldCharType="begin"/>
        </w:r>
        <w:r>
          <w:rPr>
            <w:webHidden/>
          </w:rPr>
          <w:instrText xml:space="preserve"> PAGEREF _Toc214435574 \h </w:instrText>
        </w:r>
        <w:r>
          <w:rPr>
            <w:webHidden/>
          </w:rPr>
        </w:r>
        <w:r>
          <w:rPr>
            <w:webHidden/>
          </w:rPr>
          <w:fldChar w:fldCharType="separate"/>
        </w:r>
        <w:r w:rsidR="006F684D">
          <w:rPr>
            <w:webHidden/>
          </w:rPr>
          <w:t>9</w:t>
        </w:r>
        <w:r>
          <w:rPr>
            <w:webHidden/>
          </w:rPr>
          <w:fldChar w:fldCharType="end"/>
        </w:r>
      </w:hyperlink>
    </w:p>
    <w:p w:rsidR="00371622" w:rsidRDefault="00371622">
      <w:pPr>
        <w:pStyle w:val="TOC3"/>
        <w:rPr>
          <w:rFonts w:ascii="Calibri" w:hAnsi="Calibri"/>
          <w:iCs w:val="0"/>
        </w:rPr>
      </w:pPr>
      <w:hyperlink w:anchor="_Toc214435575" w:history="1">
        <w:r w:rsidRPr="00353917">
          <w:rPr>
            <w:rStyle w:val="Hyperlink"/>
          </w:rPr>
          <w:t>2.3.1 Document Management</w:t>
        </w:r>
        <w:r>
          <w:rPr>
            <w:webHidden/>
          </w:rPr>
          <w:tab/>
        </w:r>
        <w:r>
          <w:rPr>
            <w:webHidden/>
          </w:rPr>
          <w:fldChar w:fldCharType="begin"/>
        </w:r>
        <w:r>
          <w:rPr>
            <w:webHidden/>
          </w:rPr>
          <w:instrText xml:space="preserve"> PAGEREF _Toc214435575 \h </w:instrText>
        </w:r>
        <w:r>
          <w:rPr>
            <w:webHidden/>
          </w:rPr>
        </w:r>
        <w:r>
          <w:rPr>
            <w:webHidden/>
          </w:rPr>
          <w:fldChar w:fldCharType="separate"/>
        </w:r>
        <w:r w:rsidR="006F684D">
          <w:rPr>
            <w:webHidden/>
          </w:rPr>
          <w:t>9</w:t>
        </w:r>
        <w:r>
          <w:rPr>
            <w:webHidden/>
          </w:rPr>
          <w:fldChar w:fldCharType="end"/>
        </w:r>
      </w:hyperlink>
    </w:p>
    <w:p w:rsidR="00371622" w:rsidRDefault="00371622">
      <w:pPr>
        <w:pStyle w:val="TOC3"/>
        <w:rPr>
          <w:rFonts w:ascii="Calibri" w:hAnsi="Calibri"/>
          <w:iCs w:val="0"/>
        </w:rPr>
      </w:pPr>
      <w:hyperlink w:anchor="_Toc214435576" w:history="1">
        <w:r w:rsidRPr="00353917">
          <w:rPr>
            <w:rStyle w:val="Hyperlink"/>
          </w:rPr>
          <w:t>2.3.2 Record keeping</w:t>
        </w:r>
        <w:r>
          <w:rPr>
            <w:webHidden/>
          </w:rPr>
          <w:tab/>
        </w:r>
        <w:r>
          <w:rPr>
            <w:webHidden/>
          </w:rPr>
          <w:fldChar w:fldCharType="begin"/>
        </w:r>
        <w:r>
          <w:rPr>
            <w:webHidden/>
          </w:rPr>
          <w:instrText xml:space="preserve"> PAGEREF _Toc214435576 \h </w:instrText>
        </w:r>
        <w:r>
          <w:rPr>
            <w:webHidden/>
          </w:rPr>
        </w:r>
        <w:r>
          <w:rPr>
            <w:webHidden/>
          </w:rPr>
          <w:fldChar w:fldCharType="separate"/>
        </w:r>
        <w:r w:rsidR="006F684D">
          <w:rPr>
            <w:webHidden/>
          </w:rPr>
          <w:t>9</w:t>
        </w:r>
        <w:r>
          <w:rPr>
            <w:webHidden/>
          </w:rPr>
          <w:fldChar w:fldCharType="end"/>
        </w:r>
      </w:hyperlink>
    </w:p>
    <w:p w:rsidR="00371622" w:rsidRDefault="00371622">
      <w:pPr>
        <w:pStyle w:val="TOC1"/>
        <w:rPr>
          <w:rFonts w:ascii="Calibri" w:hAnsi="Calibri"/>
          <w:b w:val="0"/>
        </w:rPr>
      </w:pPr>
      <w:hyperlink w:anchor="_Toc214435577" w:history="1">
        <w:r w:rsidRPr="00353917">
          <w:rPr>
            <w:rStyle w:val="Hyperlink"/>
          </w:rPr>
          <w:t>3 Output Quality Control</w:t>
        </w:r>
        <w:r>
          <w:rPr>
            <w:webHidden/>
          </w:rPr>
          <w:tab/>
        </w:r>
        <w:r>
          <w:rPr>
            <w:webHidden/>
          </w:rPr>
          <w:fldChar w:fldCharType="begin"/>
        </w:r>
        <w:r>
          <w:rPr>
            <w:webHidden/>
          </w:rPr>
          <w:instrText xml:space="preserve"> PAGEREF _Toc214435577 \h </w:instrText>
        </w:r>
        <w:r>
          <w:rPr>
            <w:webHidden/>
          </w:rPr>
        </w:r>
        <w:r>
          <w:rPr>
            <w:webHidden/>
          </w:rPr>
          <w:fldChar w:fldCharType="separate"/>
        </w:r>
        <w:r w:rsidR="006F684D">
          <w:rPr>
            <w:webHidden/>
          </w:rPr>
          <w:t>9</w:t>
        </w:r>
        <w:r>
          <w:rPr>
            <w:webHidden/>
          </w:rPr>
          <w:fldChar w:fldCharType="end"/>
        </w:r>
      </w:hyperlink>
    </w:p>
    <w:p w:rsidR="00371622" w:rsidRDefault="00371622">
      <w:pPr>
        <w:pStyle w:val="TOC2"/>
        <w:rPr>
          <w:rFonts w:ascii="Calibri" w:hAnsi="Calibri"/>
          <w:szCs w:val="22"/>
        </w:rPr>
      </w:pPr>
      <w:hyperlink w:anchor="_Toc214435578" w:history="1">
        <w:r w:rsidRPr="00353917">
          <w:rPr>
            <w:rStyle w:val="Hyperlink"/>
          </w:rPr>
          <w:t>3.1 Output Quality Criteria</w:t>
        </w:r>
        <w:r>
          <w:rPr>
            <w:webHidden/>
          </w:rPr>
          <w:tab/>
        </w:r>
        <w:r>
          <w:rPr>
            <w:webHidden/>
          </w:rPr>
          <w:fldChar w:fldCharType="begin"/>
        </w:r>
        <w:r>
          <w:rPr>
            <w:webHidden/>
          </w:rPr>
          <w:instrText xml:space="preserve"> PAGEREF _Toc214435578 \h </w:instrText>
        </w:r>
        <w:r>
          <w:rPr>
            <w:webHidden/>
          </w:rPr>
        </w:r>
        <w:r>
          <w:rPr>
            <w:webHidden/>
          </w:rPr>
          <w:fldChar w:fldCharType="separate"/>
        </w:r>
        <w:r w:rsidR="006F684D">
          <w:rPr>
            <w:webHidden/>
          </w:rPr>
          <w:t>9</w:t>
        </w:r>
        <w:r>
          <w:rPr>
            <w:webHidden/>
          </w:rPr>
          <w:fldChar w:fldCharType="end"/>
        </w:r>
      </w:hyperlink>
    </w:p>
    <w:p w:rsidR="00371622" w:rsidRDefault="00371622">
      <w:pPr>
        <w:pStyle w:val="TOC2"/>
        <w:rPr>
          <w:rFonts w:ascii="Calibri" w:hAnsi="Calibri"/>
          <w:szCs w:val="22"/>
        </w:rPr>
      </w:pPr>
      <w:hyperlink w:anchor="_Toc214435579" w:history="1">
        <w:r w:rsidRPr="00353917">
          <w:rPr>
            <w:rStyle w:val="Hyperlink"/>
          </w:rPr>
          <w:t>3.2 Output Review Procedures</w:t>
        </w:r>
        <w:r>
          <w:rPr>
            <w:webHidden/>
          </w:rPr>
          <w:tab/>
        </w:r>
        <w:r>
          <w:rPr>
            <w:webHidden/>
          </w:rPr>
          <w:fldChar w:fldCharType="begin"/>
        </w:r>
        <w:r>
          <w:rPr>
            <w:webHidden/>
          </w:rPr>
          <w:instrText xml:space="preserve"> PAGEREF _Toc214435579 \h </w:instrText>
        </w:r>
        <w:r>
          <w:rPr>
            <w:webHidden/>
          </w:rPr>
        </w:r>
        <w:r>
          <w:rPr>
            <w:webHidden/>
          </w:rPr>
          <w:fldChar w:fldCharType="separate"/>
        </w:r>
        <w:r w:rsidR="006F684D">
          <w:rPr>
            <w:webHidden/>
          </w:rPr>
          <w:t>10</w:t>
        </w:r>
        <w:r>
          <w:rPr>
            <w:webHidden/>
          </w:rPr>
          <w:fldChar w:fldCharType="end"/>
        </w:r>
      </w:hyperlink>
    </w:p>
    <w:p w:rsidR="00371622" w:rsidRDefault="00371622">
      <w:pPr>
        <w:pStyle w:val="TOC3"/>
        <w:rPr>
          <w:rFonts w:ascii="Calibri" w:hAnsi="Calibri"/>
          <w:iCs w:val="0"/>
        </w:rPr>
      </w:pPr>
      <w:hyperlink w:anchor="_Toc214435580" w:history="1">
        <w:r w:rsidRPr="00353917">
          <w:rPr>
            <w:rStyle w:val="Hyperlink"/>
          </w:rPr>
          <w:t>3.2.1 Role of Output or Technical Quality Consultants</w:t>
        </w:r>
        <w:r>
          <w:rPr>
            <w:webHidden/>
          </w:rPr>
          <w:tab/>
        </w:r>
        <w:r>
          <w:rPr>
            <w:webHidden/>
          </w:rPr>
          <w:fldChar w:fldCharType="begin"/>
        </w:r>
        <w:r>
          <w:rPr>
            <w:webHidden/>
          </w:rPr>
          <w:instrText xml:space="preserve"> PAGEREF _Toc214435580 \h </w:instrText>
        </w:r>
        <w:r>
          <w:rPr>
            <w:webHidden/>
          </w:rPr>
        </w:r>
        <w:r>
          <w:rPr>
            <w:webHidden/>
          </w:rPr>
          <w:fldChar w:fldCharType="separate"/>
        </w:r>
        <w:r w:rsidR="006F684D">
          <w:rPr>
            <w:webHidden/>
          </w:rPr>
          <w:t>11</w:t>
        </w:r>
        <w:r>
          <w:rPr>
            <w:webHidden/>
          </w:rPr>
          <w:fldChar w:fldCharType="end"/>
        </w:r>
      </w:hyperlink>
    </w:p>
    <w:p w:rsidR="00371622" w:rsidRDefault="00371622">
      <w:pPr>
        <w:pStyle w:val="TOC3"/>
        <w:rPr>
          <w:rFonts w:ascii="Calibri" w:hAnsi="Calibri"/>
          <w:iCs w:val="0"/>
        </w:rPr>
      </w:pPr>
      <w:hyperlink w:anchor="_Toc214435581" w:history="1">
        <w:r w:rsidRPr="00353917">
          <w:rPr>
            <w:rStyle w:val="Hyperlink"/>
          </w:rPr>
          <w:t>3.2.2 Output Change Control</w:t>
        </w:r>
        <w:r>
          <w:rPr>
            <w:webHidden/>
          </w:rPr>
          <w:tab/>
        </w:r>
        <w:r>
          <w:rPr>
            <w:webHidden/>
          </w:rPr>
          <w:fldChar w:fldCharType="begin"/>
        </w:r>
        <w:r>
          <w:rPr>
            <w:webHidden/>
          </w:rPr>
          <w:instrText xml:space="preserve"> PAGEREF _Toc214435581 \h </w:instrText>
        </w:r>
        <w:r>
          <w:rPr>
            <w:webHidden/>
          </w:rPr>
        </w:r>
        <w:r>
          <w:rPr>
            <w:webHidden/>
          </w:rPr>
          <w:fldChar w:fldCharType="separate"/>
        </w:r>
        <w:r w:rsidR="006F684D">
          <w:rPr>
            <w:webHidden/>
          </w:rPr>
          <w:t>11</w:t>
        </w:r>
        <w:r>
          <w:rPr>
            <w:webHidden/>
          </w:rPr>
          <w:fldChar w:fldCharType="end"/>
        </w:r>
      </w:hyperlink>
    </w:p>
    <w:p w:rsidR="00371622" w:rsidRDefault="00371622">
      <w:pPr>
        <w:pStyle w:val="TOC2"/>
        <w:rPr>
          <w:rFonts w:ascii="Calibri" w:hAnsi="Calibri"/>
          <w:szCs w:val="22"/>
        </w:rPr>
      </w:pPr>
      <w:hyperlink w:anchor="_Toc214435582" w:history="1">
        <w:r w:rsidRPr="00353917">
          <w:rPr>
            <w:rStyle w:val="Hyperlink"/>
          </w:rPr>
          <w:t>3.3 Output Acceptance Procedures</w:t>
        </w:r>
        <w:r>
          <w:rPr>
            <w:webHidden/>
          </w:rPr>
          <w:tab/>
        </w:r>
        <w:r>
          <w:rPr>
            <w:webHidden/>
          </w:rPr>
          <w:fldChar w:fldCharType="begin"/>
        </w:r>
        <w:r>
          <w:rPr>
            <w:webHidden/>
          </w:rPr>
          <w:instrText xml:space="preserve"> PAGEREF _Toc214435582 \h </w:instrText>
        </w:r>
        <w:r>
          <w:rPr>
            <w:webHidden/>
          </w:rPr>
        </w:r>
        <w:r>
          <w:rPr>
            <w:webHidden/>
          </w:rPr>
          <w:fldChar w:fldCharType="separate"/>
        </w:r>
        <w:r w:rsidR="006F684D">
          <w:rPr>
            <w:webHidden/>
          </w:rPr>
          <w:t>11</w:t>
        </w:r>
        <w:r>
          <w:rPr>
            <w:webHidden/>
          </w:rPr>
          <w:fldChar w:fldCharType="end"/>
        </w:r>
      </w:hyperlink>
    </w:p>
    <w:p w:rsidR="00371622" w:rsidRDefault="00371622">
      <w:pPr>
        <w:pStyle w:val="TOC1"/>
        <w:rPr>
          <w:rFonts w:ascii="Calibri" w:hAnsi="Calibri"/>
          <w:b w:val="0"/>
        </w:rPr>
      </w:pPr>
      <w:hyperlink w:anchor="_Toc214435583" w:history="1">
        <w:r w:rsidRPr="00353917">
          <w:rPr>
            <w:rStyle w:val="Hyperlink"/>
          </w:rPr>
          <w:t>4 Appendices</w:t>
        </w:r>
        <w:r>
          <w:rPr>
            <w:webHidden/>
          </w:rPr>
          <w:tab/>
        </w:r>
        <w:r>
          <w:rPr>
            <w:webHidden/>
          </w:rPr>
          <w:fldChar w:fldCharType="begin"/>
        </w:r>
        <w:r>
          <w:rPr>
            <w:webHidden/>
          </w:rPr>
          <w:instrText xml:space="preserve"> PAGEREF _Toc214435583 \h </w:instrText>
        </w:r>
        <w:r>
          <w:rPr>
            <w:webHidden/>
          </w:rPr>
        </w:r>
        <w:r>
          <w:rPr>
            <w:webHidden/>
          </w:rPr>
          <w:fldChar w:fldCharType="separate"/>
        </w:r>
        <w:r w:rsidR="006F684D">
          <w:rPr>
            <w:webHidden/>
          </w:rPr>
          <w:t>12</w:t>
        </w:r>
        <w:r>
          <w:rPr>
            <w:webHidden/>
          </w:rPr>
          <w:fldChar w:fldCharType="end"/>
        </w:r>
      </w:hyperlink>
    </w:p>
    <w:p w:rsidR="000E0DCC" w:rsidRDefault="000E0DCC" w:rsidP="000E0DCC">
      <w:r>
        <w:fldChar w:fldCharType="end"/>
      </w:r>
    </w:p>
    <w:p w:rsidR="000E0DCC" w:rsidRPr="00A55080" w:rsidRDefault="000E0DCC" w:rsidP="000E0DCC">
      <w:pPr>
        <w:spacing w:before="0" w:beforeAutospacing="0"/>
        <w:rPr>
          <w:rFonts w:cs="Arial"/>
        </w:rPr>
        <w:sectPr w:rsidR="000E0DCC" w:rsidRPr="00A55080" w:rsidSect="00C95FED">
          <w:headerReference w:type="default" r:id="rId24"/>
          <w:footerReference w:type="default" r:id="rId25"/>
          <w:headerReference w:type="first" r:id="rId26"/>
          <w:pgSz w:w="11906" w:h="16838" w:code="9"/>
          <w:pgMar w:top="1258" w:right="1440" w:bottom="1440" w:left="1440" w:header="706" w:footer="706" w:gutter="0"/>
          <w:cols w:space="708"/>
          <w:docGrid w:linePitch="360"/>
        </w:sectPr>
      </w:pPr>
    </w:p>
    <w:p w:rsidR="000E0DCC" w:rsidRDefault="000E0DCC" w:rsidP="000E0DCC">
      <w:pPr>
        <w:pStyle w:val="Heading1"/>
        <w:keepLines/>
        <w:tabs>
          <w:tab w:val="num" w:pos="567"/>
        </w:tabs>
        <w:spacing w:before="0"/>
        <w:ind w:left="567" w:hanging="567"/>
      </w:pPr>
      <w:bookmarkStart w:id="9" w:name="_Toc214435565"/>
      <w:r>
        <w:lastRenderedPageBreak/>
        <w:t>Overview</w:t>
      </w:r>
      <w:bookmarkEnd w:id="9"/>
    </w:p>
    <w:p w:rsidR="000E0DCC" w:rsidRPr="00A55080" w:rsidRDefault="000E0DCC" w:rsidP="000E0DCC">
      <w:pPr>
        <w:pStyle w:val="Heading2"/>
      </w:pPr>
      <w:bookmarkStart w:id="10" w:name="_Toc83699415"/>
      <w:bookmarkStart w:id="11" w:name="_Toc212367075"/>
      <w:bookmarkStart w:id="12" w:name="_Toc214435566"/>
      <w:r w:rsidRPr="00A55080">
        <w:t>Purpose of Quality Management Plan</w:t>
      </w:r>
      <w:bookmarkEnd w:id="10"/>
      <w:bookmarkEnd w:id="11"/>
      <w:bookmarkEnd w:id="12"/>
    </w:p>
    <w:p w:rsidR="00BC2C06" w:rsidRDefault="000E0DCC" w:rsidP="000E0DCC">
      <w:pPr>
        <w:rPr>
          <w:rFonts w:cs="Arial"/>
        </w:rPr>
      </w:pPr>
      <w:r w:rsidRPr="00A55080">
        <w:rPr>
          <w:rFonts w:cs="Arial"/>
        </w:rPr>
        <w:t xml:space="preserve">The purpose of the Quality Plan is to detail how the quality processes for the </w:t>
      </w:r>
      <w:r>
        <w:rPr>
          <w:rFonts w:cs="Arial"/>
        </w:rPr>
        <w:t>&lt;project name&gt;</w:t>
      </w:r>
      <w:r w:rsidRPr="00A55080">
        <w:rPr>
          <w:rFonts w:cs="Arial"/>
        </w:rPr>
        <w:t xml:space="preserve"> will be implemented to ensure that the project outputs are delivered fit-for-purpose. This will be achieved by ensuring that all project management processes are conducted in a qua</w:t>
      </w:r>
      <w:r>
        <w:rPr>
          <w:rFonts w:cs="Arial"/>
        </w:rPr>
        <w:t>lity manner (quality assurance)</w:t>
      </w:r>
      <w:r w:rsidRPr="007D4A50">
        <w:rPr>
          <w:rFonts w:cs="Arial"/>
        </w:rPr>
        <w:t xml:space="preserve"> </w:t>
      </w:r>
      <w:r w:rsidRPr="00A55080">
        <w:rPr>
          <w:rFonts w:cs="Arial"/>
        </w:rPr>
        <w:t>and by developing quality criteria for the outpu</w:t>
      </w:r>
      <w:r>
        <w:rPr>
          <w:rFonts w:cs="Arial"/>
        </w:rPr>
        <w:t>ts themselves (quality control).</w:t>
      </w:r>
      <w:r w:rsidR="00BC2C06">
        <w:rPr>
          <w:rFonts w:cs="Arial"/>
        </w:rPr>
        <w:t xml:space="preserve"> </w:t>
      </w:r>
    </w:p>
    <w:p w:rsidR="000E0DCC" w:rsidRDefault="00BC2C06" w:rsidP="000E0DCC">
      <w:pPr>
        <w:rPr>
          <w:rFonts w:cs="Arial"/>
        </w:rPr>
      </w:pPr>
      <w:bookmarkStart w:id="13" w:name="OLE_LINK1"/>
      <w:bookmarkStart w:id="14" w:name="OLE_LINK2"/>
      <w:r>
        <w:rPr>
          <w:rFonts w:cs="Arial"/>
        </w:rPr>
        <w:t xml:space="preserve">This document is to be read in conjunction with the &lt;project name&gt; Project Business Plan and will </w:t>
      </w:r>
      <w:r w:rsidR="000E0DCC" w:rsidRPr="00A55080">
        <w:rPr>
          <w:rFonts w:cs="Arial"/>
        </w:rPr>
        <w:t>be reviewed and amended to meet changed conditions or objectives during the project’s life span.</w:t>
      </w:r>
    </w:p>
    <w:p w:rsidR="000E0DCC" w:rsidRPr="00A55080" w:rsidRDefault="000E0DCC" w:rsidP="000E0DCC">
      <w:pPr>
        <w:pStyle w:val="Heading2"/>
      </w:pPr>
      <w:bookmarkStart w:id="15" w:name="_Toc212367077"/>
      <w:bookmarkStart w:id="16" w:name="_Toc214435567"/>
      <w:bookmarkEnd w:id="13"/>
      <w:bookmarkEnd w:id="14"/>
      <w:r w:rsidRPr="00A55080">
        <w:t>Quality Management Plan Components</w:t>
      </w:r>
      <w:bookmarkEnd w:id="15"/>
      <w:bookmarkEnd w:id="16"/>
    </w:p>
    <w:p w:rsidR="000E0DCC" w:rsidRPr="00A55080" w:rsidRDefault="000E0DCC" w:rsidP="000E0DCC">
      <w:pPr>
        <w:rPr>
          <w:rFonts w:cs="Arial"/>
        </w:rPr>
      </w:pPr>
      <w:r w:rsidRPr="00A55080">
        <w:rPr>
          <w:rFonts w:cs="Arial"/>
        </w:rPr>
        <w:t>To achieve this</w:t>
      </w:r>
      <w:r>
        <w:rPr>
          <w:rFonts w:cs="Arial"/>
        </w:rPr>
        <w:t>,</w:t>
      </w:r>
      <w:r w:rsidRPr="00A55080">
        <w:rPr>
          <w:rFonts w:cs="Arial"/>
        </w:rPr>
        <w:t xml:space="preserve"> the </w:t>
      </w:r>
      <w:r>
        <w:rPr>
          <w:rFonts w:cs="Arial"/>
          <w:iCs/>
        </w:rPr>
        <w:t>&lt;p</w:t>
      </w:r>
      <w:r w:rsidRPr="009F2A06">
        <w:rPr>
          <w:rFonts w:cs="Arial"/>
          <w:iCs/>
        </w:rPr>
        <w:t>roject name</w:t>
      </w:r>
      <w:r>
        <w:rPr>
          <w:rFonts w:cs="Arial"/>
          <w:i/>
          <w:iCs/>
        </w:rPr>
        <w:t>&gt;</w:t>
      </w:r>
      <w:r w:rsidRPr="00A55080">
        <w:rPr>
          <w:rFonts w:cs="Arial"/>
        </w:rPr>
        <w:t xml:space="preserve"> Quality Management Plan includes the following components:</w:t>
      </w:r>
    </w:p>
    <w:p w:rsidR="000E0DCC" w:rsidRDefault="000E0DCC" w:rsidP="000E0DCC">
      <w:pPr>
        <w:numPr>
          <w:ilvl w:val="0"/>
          <w:numId w:val="26"/>
        </w:numPr>
        <w:rPr>
          <w:rFonts w:cs="Arial"/>
        </w:rPr>
      </w:pPr>
      <w:r w:rsidRPr="00A55080">
        <w:rPr>
          <w:rFonts w:cs="Arial"/>
        </w:rPr>
        <w:t>Quality Assurance - to ensure quality project management processes.</w:t>
      </w:r>
    </w:p>
    <w:p w:rsidR="000E0DCC" w:rsidRPr="00A55080" w:rsidRDefault="000E0DCC" w:rsidP="000E0DCC">
      <w:pPr>
        <w:numPr>
          <w:ilvl w:val="0"/>
          <w:numId w:val="26"/>
        </w:numPr>
        <w:rPr>
          <w:rFonts w:cs="Arial"/>
        </w:rPr>
      </w:pPr>
      <w:r w:rsidRPr="00A55080">
        <w:rPr>
          <w:rFonts w:cs="Arial"/>
        </w:rPr>
        <w:t>Quality Control - via the development of quality outputs; and</w:t>
      </w:r>
    </w:p>
    <w:p w:rsidR="000E0DCC" w:rsidRDefault="000E0DCC" w:rsidP="000E0DCC">
      <w:pPr>
        <w:numPr>
          <w:ilvl w:val="0"/>
          <w:numId w:val="26"/>
        </w:numPr>
        <w:rPr>
          <w:rFonts w:cs="Arial"/>
        </w:rPr>
      </w:pPr>
      <w:r>
        <w:rPr>
          <w:rFonts w:cs="Arial"/>
        </w:rPr>
        <w:t xml:space="preserve">Quality Improvement – review points to assess and improve quality where possible.  </w:t>
      </w:r>
    </w:p>
    <w:p w:rsidR="000E0DCC" w:rsidRDefault="000E0DCC" w:rsidP="000E0DCC">
      <w:pPr>
        <w:pStyle w:val="Heading1"/>
      </w:pPr>
      <w:bookmarkStart w:id="17" w:name="_Toc214435568"/>
      <w:r>
        <w:t xml:space="preserve">Project </w:t>
      </w:r>
      <w:r w:rsidRPr="00A55080">
        <w:t>Quality Assurance</w:t>
      </w:r>
      <w:bookmarkEnd w:id="17"/>
    </w:p>
    <w:p w:rsidR="000E0DCC" w:rsidRDefault="000E0DCC" w:rsidP="000E0DCC">
      <w:pPr>
        <w:rPr>
          <w:rFonts w:cs="Arial"/>
        </w:rPr>
      </w:pPr>
      <w:r w:rsidRPr="00A55080">
        <w:rPr>
          <w:rFonts w:cs="Arial"/>
        </w:rPr>
        <w:t xml:space="preserve">Quality Assurance </w:t>
      </w:r>
      <w:r>
        <w:rPr>
          <w:rFonts w:cs="Arial"/>
        </w:rPr>
        <w:t>for the &lt;project name&gt; Project will be</w:t>
      </w:r>
      <w:r w:rsidRPr="00113D1F">
        <w:rPr>
          <w:rFonts w:cs="Arial"/>
        </w:rPr>
        <w:t xml:space="preserve"> achieved by defining</w:t>
      </w:r>
      <w:r w:rsidRPr="00A55080">
        <w:rPr>
          <w:rFonts w:cs="Arial"/>
        </w:rPr>
        <w:t xml:space="preserve"> </w:t>
      </w:r>
      <w:r w:rsidRPr="00113D1F">
        <w:rPr>
          <w:rFonts w:cs="Arial"/>
        </w:rPr>
        <w:t xml:space="preserve">the relevant </w:t>
      </w:r>
      <w:r w:rsidRPr="00A55080">
        <w:rPr>
          <w:rFonts w:cs="Arial"/>
        </w:rPr>
        <w:t>quality project management processes</w:t>
      </w:r>
      <w:r>
        <w:rPr>
          <w:rFonts w:cs="Arial"/>
        </w:rPr>
        <w:t xml:space="preserve"> that will be applied.  </w:t>
      </w:r>
    </w:p>
    <w:p w:rsidR="000E0DCC" w:rsidRPr="00A55080" w:rsidRDefault="000E0DCC" w:rsidP="000E0DCC">
      <w:pPr>
        <w:pStyle w:val="Heading2"/>
      </w:pPr>
      <w:bookmarkStart w:id="18" w:name="_Toc497817113"/>
      <w:bookmarkStart w:id="19" w:name="_Toc497817331"/>
      <w:bookmarkStart w:id="20" w:name="_Toc212367084"/>
      <w:bookmarkStart w:id="21" w:name="_Toc214435569"/>
      <w:r w:rsidRPr="00A55080">
        <w:t>Methodologies and Standards</w:t>
      </w:r>
      <w:bookmarkEnd w:id="20"/>
      <w:bookmarkEnd w:id="21"/>
    </w:p>
    <w:p w:rsidR="000E0DCC" w:rsidRPr="009F2A06" w:rsidRDefault="000E0DCC" w:rsidP="000E0DCC">
      <w:pPr>
        <w:rPr>
          <w:rStyle w:val="InstructionText0"/>
        </w:rPr>
      </w:pPr>
      <w:r w:rsidRPr="009F2A06">
        <w:rPr>
          <w:rStyle w:val="InstructionText0"/>
        </w:rPr>
        <w:t>What proven methodologies and standards will be used to ensure that quality project management processes are being applied?  The relevant methodologies, standards and guidelines should be listed, with individual sections identified as appropriate, which may include:</w:t>
      </w:r>
    </w:p>
    <w:p w:rsidR="000E0DCC" w:rsidRPr="009F2A06" w:rsidRDefault="000E0DCC" w:rsidP="000E0DCC">
      <w:pPr>
        <w:pStyle w:val="ListBullet1a"/>
        <w:rPr>
          <w:rStyle w:val="InstructionText0"/>
        </w:rPr>
      </w:pPr>
      <w:r w:rsidRPr="009F2A06">
        <w:rPr>
          <w:rStyle w:val="InstructionText0"/>
        </w:rPr>
        <w:t xml:space="preserve">Tasmanian Government Project Management Guidelines, including Steering Committee Terms of Reference available at </w:t>
      </w:r>
      <w:hyperlink r:id="rId27" w:history="1">
        <w:r w:rsidRPr="009F2A06">
          <w:rPr>
            <w:rStyle w:val="InstructionText0"/>
          </w:rPr>
          <w:t>www.egovernment.tas.gov.au</w:t>
        </w:r>
      </w:hyperlink>
    </w:p>
    <w:p w:rsidR="000E0DCC" w:rsidRPr="009F2A06" w:rsidRDefault="000E0DCC" w:rsidP="000E0DCC">
      <w:pPr>
        <w:pStyle w:val="ListBullet1a"/>
        <w:rPr>
          <w:rStyle w:val="InstructionText0"/>
        </w:rPr>
      </w:pPr>
      <w:r w:rsidRPr="009F2A06">
        <w:rPr>
          <w:rStyle w:val="InstructionText0"/>
        </w:rPr>
        <w:t>Standards, such as AS/NZ 4360:2004 Risk Management</w:t>
      </w:r>
    </w:p>
    <w:p w:rsidR="000E0DCC" w:rsidRPr="009F2A06" w:rsidRDefault="000E0DCC" w:rsidP="000E0DCC">
      <w:pPr>
        <w:pStyle w:val="ListBullet1a"/>
        <w:rPr>
          <w:rStyle w:val="InstructionText0"/>
        </w:rPr>
      </w:pPr>
      <w:r w:rsidRPr="009F2A06">
        <w:rPr>
          <w:rStyle w:val="InstructionText0"/>
        </w:rPr>
        <w:t>Relevant Department of Treasury and Finance policies and guidelines including policy on the engagement of consultants and appropriate tendering and contract management, available at www.treasury.tas.gov.au</w:t>
      </w:r>
    </w:p>
    <w:p w:rsidR="000E0DCC" w:rsidRPr="009F2A06" w:rsidRDefault="000E0DCC" w:rsidP="000E0DCC">
      <w:pPr>
        <w:pStyle w:val="ListBullet1a"/>
        <w:rPr>
          <w:rStyle w:val="InstructionText0"/>
        </w:rPr>
      </w:pPr>
      <w:r w:rsidRPr="009F2A06">
        <w:rPr>
          <w:rStyle w:val="InstructionText0"/>
        </w:rPr>
        <w:t xml:space="preserve">Records management, web publishing, information security, privacy and other whole-of-government information technology policies and guidelines, available at </w:t>
      </w:r>
      <w:hyperlink r:id="rId28" w:history="1">
        <w:r w:rsidRPr="009F2A06">
          <w:rPr>
            <w:rStyle w:val="InstructionText0"/>
          </w:rPr>
          <w:t>www.egovernment.tas.gov.au</w:t>
        </w:r>
      </w:hyperlink>
      <w:r w:rsidRPr="009F2A06">
        <w:rPr>
          <w:rStyle w:val="InstructionText0"/>
        </w:rPr>
        <w:t xml:space="preserve"> </w:t>
      </w:r>
    </w:p>
    <w:p w:rsidR="000E0DCC" w:rsidRPr="009F2A06" w:rsidRDefault="000E0DCC" w:rsidP="000E0DCC">
      <w:pPr>
        <w:pStyle w:val="ListBullet1a"/>
        <w:rPr>
          <w:rStyle w:val="InstructionText0"/>
        </w:rPr>
      </w:pPr>
      <w:r w:rsidRPr="009F2A06">
        <w:rPr>
          <w:rStyle w:val="InstructionText0"/>
        </w:rPr>
        <w:t>Relevant business domain driven standards</w:t>
      </w:r>
    </w:p>
    <w:p w:rsidR="000E0DCC" w:rsidRPr="00A55080" w:rsidRDefault="000E0DCC" w:rsidP="000E0DCC">
      <w:pPr>
        <w:pStyle w:val="SectionedBullet"/>
        <w:rPr>
          <w:rFonts w:cs="Arial"/>
        </w:rPr>
      </w:pPr>
      <w:r w:rsidRPr="00A55080">
        <w:rPr>
          <w:rFonts w:cs="Arial"/>
        </w:rPr>
        <w:t>T</w:t>
      </w:r>
      <w:r w:rsidR="00BE7FB4">
        <w:rPr>
          <w:rFonts w:cs="Arial"/>
        </w:rPr>
        <w:t>o ensure that t</w:t>
      </w:r>
      <w:r w:rsidRPr="00A55080">
        <w:rPr>
          <w:rFonts w:cs="Arial"/>
        </w:rPr>
        <w:t>he &lt;</w:t>
      </w:r>
      <w:r>
        <w:rPr>
          <w:rFonts w:cs="Arial"/>
        </w:rPr>
        <w:t>p</w:t>
      </w:r>
      <w:r w:rsidRPr="00A55080">
        <w:rPr>
          <w:rFonts w:cs="Arial"/>
        </w:rPr>
        <w:t xml:space="preserve">roject name&gt; Project </w:t>
      </w:r>
      <w:r w:rsidR="00BE7FB4">
        <w:rPr>
          <w:rFonts w:cs="Arial"/>
        </w:rPr>
        <w:t xml:space="preserve">is managed to an appropriate level of quality </w:t>
      </w:r>
      <w:r w:rsidRPr="00A55080">
        <w:rPr>
          <w:rFonts w:cs="Arial"/>
        </w:rPr>
        <w:t>following methodologies and standards</w:t>
      </w:r>
      <w:r w:rsidR="00BE7FB4">
        <w:rPr>
          <w:rFonts w:cs="Arial"/>
        </w:rPr>
        <w:t xml:space="preserve"> will be utilised</w:t>
      </w:r>
      <w:r w:rsidRPr="00A55080">
        <w:rPr>
          <w:rFonts w:cs="Arial"/>
        </w:rPr>
        <w:t>:</w:t>
      </w:r>
    </w:p>
    <w:p w:rsidR="000E0DCC" w:rsidRDefault="000E0DCC" w:rsidP="000E0DCC">
      <w:pPr>
        <w:pStyle w:val="ListBullet1a"/>
        <w:rPr>
          <w:rStyle w:val="InstructionText0"/>
        </w:rPr>
      </w:pPr>
      <w:r w:rsidRPr="009F2A06">
        <w:rPr>
          <w:rStyle w:val="InstructionText0"/>
        </w:rPr>
        <w:t>List relevant methodologies, standards and guidelines here, with individual sections identified as appropriate.</w:t>
      </w:r>
    </w:p>
    <w:p w:rsidR="000E0DCC" w:rsidRDefault="000E0DCC" w:rsidP="000E0DCC">
      <w:pPr>
        <w:pStyle w:val="Heading2"/>
      </w:pPr>
      <w:bookmarkStart w:id="22" w:name="_Toc214435570"/>
      <w:r>
        <w:lastRenderedPageBreak/>
        <w:t>Quality Review</w:t>
      </w:r>
      <w:bookmarkEnd w:id="22"/>
    </w:p>
    <w:p w:rsidR="00C60CE2" w:rsidRPr="00BA3DB7" w:rsidRDefault="00C60CE2" w:rsidP="00C60CE2">
      <w:pPr>
        <w:pStyle w:val="Heading3"/>
      </w:pPr>
      <w:bookmarkStart w:id="23" w:name="_Toc212367086"/>
      <w:bookmarkStart w:id="24" w:name="_Toc214087438"/>
      <w:bookmarkStart w:id="25" w:name="_Toc214435571"/>
      <w:r w:rsidRPr="00BA3DB7">
        <w:t>Project Evaluation and Review</w:t>
      </w:r>
      <w:bookmarkEnd w:id="24"/>
      <w:bookmarkEnd w:id="25"/>
    </w:p>
    <w:p w:rsidR="00C60CE2" w:rsidRDefault="00C60CE2" w:rsidP="00C60CE2">
      <w:pPr>
        <w:rPr>
          <w:rStyle w:val="InstructionText0"/>
        </w:rPr>
      </w:pPr>
      <w:r w:rsidRPr="003740F6">
        <w:rPr>
          <w:rStyle w:val="InstructionText0"/>
        </w:rPr>
        <w:t xml:space="preserve">When quality management is being undertaken effectively in a project, there will usually be areas identified for improvement. By building in regular reviews of both output development processes and project processes, quality improvement can be carried out throughout the life of the project. </w:t>
      </w:r>
    </w:p>
    <w:p w:rsidR="00C60CE2" w:rsidRPr="003740F6" w:rsidRDefault="00C60CE2" w:rsidP="00C60CE2">
      <w:pPr>
        <w:rPr>
          <w:rStyle w:val="InstructionText0"/>
        </w:rPr>
      </w:pPr>
      <w:r w:rsidRPr="003740F6">
        <w:rPr>
          <w:rStyle w:val="InstructionText0"/>
        </w:rPr>
        <w:t>In this section define the following:</w:t>
      </w:r>
    </w:p>
    <w:p w:rsidR="00C60CE2" w:rsidRPr="003740F6" w:rsidRDefault="00C60CE2" w:rsidP="00C60CE2">
      <w:pPr>
        <w:pStyle w:val="ListBullet1a"/>
        <w:rPr>
          <w:rStyle w:val="InstructionText0"/>
        </w:rPr>
      </w:pPr>
      <w:r w:rsidRPr="003740F6">
        <w:rPr>
          <w:rStyle w:val="InstructionText0"/>
        </w:rPr>
        <w:t>The timing for any reviews, which may be conducted at the end of a phase or each and every phase, and/or after all outputs have been delivered prior to the project being closed.</w:t>
      </w:r>
    </w:p>
    <w:p w:rsidR="00C60CE2" w:rsidRPr="003740F6" w:rsidRDefault="00C60CE2" w:rsidP="00C60CE2">
      <w:pPr>
        <w:pStyle w:val="ListBullet1a"/>
        <w:rPr>
          <w:rStyle w:val="InstructionText0"/>
        </w:rPr>
      </w:pPr>
      <w:r w:rsidRPr="003740F6">
        <w:rPr>
          <w:rStyle w:val="InstructionText0"/>
        </w:rPr>
        <w:t>What each review(s) will cover, for example:</w:t>
      </w:r>
    </w:p>
    <w:p w:rsidR="00C60CE2" w:rsidRPr="003740F6" w:rsidRDefault="00C60CE2" w:rsidP="00C60CE2">
      <w:pPr>
        <w:pStyle w:val="ListBullet1c"/>
        <w:rPr>
          <w:rStyle w:val="InstructionText0"/>
        </w:rPr>
      </w:pPr>
      <w:r w:rsidRPr="003740F6">
        <w:rPr>
          <w:rStyle w:val="InstructionText0"/>
        </w:rPr>
        <w:t xml:space="preserve">A review of project </w:t>
      </w:r>
      <w:r>
        <w:rPr>
          <w:rStyle w:val="InstructionText0"/>
        </w:rPr>
        <w:t>performance</w:t>
      </w:r>
      <w:r w:rsidRPr="003740F6">
        <w:rPr>
          <w:rStyle w:val="InstructionText0"/>
        </w:rPr>
        <w:t xml:space="preserve"> </w:t>
      </w:r>
      <w:r>
        <w:rPr>
          <w:rStyle w:val="InstructionText0"/>
        </w:rPr>
        <w:t>against the defined project target outcomes</w:t>
      </w:r>
      <w:r w:rsidRPr="003740F6">
        <w:rPr>
          <w:rStyle w:val="InstructionText0"/>
        </w:rPr>
        <w:t>;</w:t>
      </w:r>
    </w:p>
    <w:p w:rsidR="00C60CE2" w:rsidRPr="003740F6" w:rsidRDefault="00C60CE2" w:rsidP="00C60CE2">
      <w:pPr>
        <w:pStyle w:val="ListBullet1c"/>
        <w:rPr>
          <w:rStyle w:val="InstructionText0"/>
        </w:rPr>
      </w:pPr>
      <w:r w:rsidRPr="003740F6">
        <w:rPr>
          <w:rStyle w:val="InstructionText0"/>
        </w:rPr>
        <w:t>A review of the processes used to produce the outputs;</w:t>
      </w:r>
    </w:p>
    <w:p w:rsidR="00C60CE2" w:rsidRPr="003740F6" w:rsidRDefault="00C60CE2" w:rsidP="00C60CE2">
      <w:pPr>
        <w:pStyle w:val="ListBullet1c"/>
        <w:rPr>
          <w:rStyle w:val="InstructionText0"/>
        </w:rPr>
      </w:pPr>
      <w:r w:rsidRPr="003740F6">
        <w:rPr>
          <w:rStyle w:val="InstructionText0"/>
        </w:rPr>
        <w:t>Lessons learnt from the project; or</w:t>
      </w:r>
    </w:p>
    <w:p w:rsidR="00C60CE2" w:rsidRDefault="00C60CE2" w:rsidP="00C60CE2">
      <w:pPr>
        <w:pStyle w:val="ListBullet1c"/>
        <w:rPr>
          <w:rStyle w:val="InstructionText0"/>
        </w:rPr>
      </w:pPr>
      <w:r w:rsidRPr="003740F6">
        <w:rPr>
          <w:rStyle w:val="InstructionText0"/>
        </w:rPr>
        <w:t>A combination of the above.</w:t>
      </w:r>
    </w:p>
    <w:p w:rsidR="00C60CE2" w:rsidRPr="003740F6" w:rsidRDefault="00C60CE2" w:rsidP="00C60CE2">
      <w:pPr>
        <w:pStyle w:val="ListBullet1c"/>
        <w:rPr>
          <w:rStyle w:val="InstructionText0"/>
        </w:rPr>
      </w:pPr>
      <w:r>
        <w:rPr>
          <w:rStyle w:val="InstructionText0"/>
        </w:rPr>
        <w:t>Opportunities for improvement</w:t>
      </w:r>
    </w:p>
    <w:p w:rsidR="00C60CE2" w:rsidRPr="003740F6" w:rsidRDefault="00C60CE2" w:rsidP="00C60CE2">
      <w:pPr>
        <w:pStyle w:val="ListBullet1a"/>
        <w:rPr>
          <w:rStyle w:val="InstructionText0"/>
        </w:rPr>
      </w:pPr>
      <w:r w:rsidRPr="003740F6">
        <w:rPr>
          <w:rStyle w:val="InstructionText0"/>
        </w:rPr>
        <w:t>Who is responsible for arranging and managing the review(s)?</w:t>
      </w:r>
    </w:p>
    <w:p w:rsidR="00C60CE2" w:rsidRPr="003740F6" w:rsidRDefault="00C60CE2" w:rsidP="00C60CE2">
      <w:pPr>
        <w:pStyle w:val="ListBullet1a"/>
        <w:rPr>
          <w:rStyle w:val="InstructionText0"/>
        </w:rPr>
      </w:pPr>
      <w:r w:rsidRPr="003740F6">
        <w:rPr>
          <w:rStyle w:val="InstructionText0"/>
        </w:rPr>
        <w:t>Who will perform the review(s)?</w:t>
      </w:r>
    </w:p>
    <w:p w:rsidR="00C60CE2" w:rsidRPr="003740F6" w:rsidRDefault="00C60CE2" w:rsidP="00C60CE2">
      <w:pPr>
        <w:pStyle w:val="ListBullet1a"/>
        <w:rPr>
          <w:rStyle w:val="InstructionText0"/>
        </w:rPr>
      </w:pPr>
      <w:r w:rsidRPr="003740F6">
        <w:rPr>
          <w:rStyle w:val="InstructionText0"/>
        </w:rPr>
        <w:t>Who is responsible for the post implementation review process?</w:t>
      </w:r>
    </w:p>
    <w:p w:rsidR="00C60CE2" w:rsidRPr="003740F6" w:rsidRDefault="00C60CE2" w:rsidP="00C60CE2">
      <w:pPr>
        <w:pStyle w:val="ListBullet1a"/>
        <w:rPr>
          <w:rStyle w:val="InstructionText0"/>
        </w:rPr>
      </w:pPr>
      <w:r w:rsidRPr="003740F6">
        <w:rPr>
          <w:rStyle w:val="InstructionText0"/>
        </w:rPr>
        <w:t>Who will the report(s) be delivered to?</w:t>
      </w:r>
    </w:p>
    <w:p w:rsidR="00C60CE2" w:rsidRPr="003740F6" w:rsidRDefault="00C60CE2" w:rsidP="00C60CE2">
      <w:pPr>
        <w:pStyle w:val="ListBullet1a"/>
        <w:rPr>
          <w:rStyle w:val="InstructionText0"/>
        </w:rPr>
      </w:pPr>
      <w:r w:rsidRPr="003740F6">
        <w:rPr>
          <w:rStyle w:val="InstructionText0"/>
        </w:rPr>
        <w:t>Who is responsible for accepting the reports produced by the process?</w:t>
      </w:r>
    </w:p>
    <w:p w:rsidR="00C60CE2" w:rsidRPr="003740F6" w:rsidRDefault="00C60CE2" w:rsidP="00C60CE2">
      <w:pPr>
        <w:pStyle w:val="ListBullet1a"/>
        <w:rPr>
          <w:rStyle w:val="InstructionText0"/>
        </w:rPr>
      </w:pPr>
      <w:r w:rsidRPr="003740F6">
        <w:rPr>
          <w:rStyle w:val="InstructionText0"/>
        </w:rPr>
        <w:t>Will all relevant stakeholders be included within the review process?</w:t>
      </w:r>
    </w:p>
    <w:p w:rsidR="00C60CE2" w:rsidRPr="003740F6" w:rsidRDefault="00C60CE2" w:rsidP="00C60CE2">
      <w:pPr>
        <w:pStyle w:val="ListBullet1a"/>
        <w:rPr>
          <w:rStyle w:val="InstructionText0"/>
        </w:rPr>
      </w:pPr>
      <w:r w:rsidRPr="003740F6">
        <w:rPr>
          <w:rStyle w:val="InstructionText0"/>
        </w:rPr>
        <w:t>What action will be taken once the report(s) have been received?</w:t>
      </w:r>
    </w:p>
    <w:p w:rsidR="00C60CE2" w:rsidRPr="003740F6" w:rsidRDefault="00C60CE2" w:rsidP="00C60CE2">
      <w:pPr>
        <w:rPr>
          <w:rStyle w:val="InstructionText0"/>
        </w:rPr>
      </w:pPr>
      <w:r w:rsidRPr="003740F6">
        <w:rPr>
          <w:rStyle w:val="InstructionText0"/>
        </w:rPr>
        <w:t>Ideally, an independent body conducts these types of review and the cost for the reviews should be included in the project budget.</w:t>
      </w:r>
    </w:p>
    <w:p w:rsidR="00C60CE2" w:rsidRDefault="00C60CE2" w:rsidP="00C60CE2">
      <w:pPr>
        <w:rPr>
          <w:rStyle w:val="InstructionText0"/>
        </w:rPr>
      </w:pPr>
      <w:r w:rsidRPr="003740F6">
        <w:rPr>
          <w:rStyle w:val="InstructionText0"/>
        </w:rPr>
        <w:t>Refer to the Tasmanian Government Project Management Guidelines and the Project Management Template: Project Review and Evaluation for more information.</w:t>
      </w:r>
    </w:p>
    <w:p w:rsidR="00C60CE2" w:rsidRDefault="00C60CE2" w:rsidP="00C60CE2">
      <w:pPr>
        <w:pStyle w:val="Heading3"/>
      </w:pPr>
      <w:bookmarkStart w:id="26" w:name="_Toc214435572"/>
      <w:r>
        <w:t>Management of changes to project scope</w:t>
      </w:r>
      <w:bookmarkEnd w:id="26"/>
    </w:p>
    <w:p w:rsidR="00C60CE2" w:rsidRPr="003740F6" w:rsidRDefault="00C60CE2" w:rsidP="00C60CE2">
      <w:pPr>
        <w:rPr>
          <w:rStyle w:val="InstructionText0"/>
        </w:rPr>
      </w:pPr>
      <w:r>
        <w:rPr>
          <w:rStyle w:val="InstructionText0"/>
        </w:rPr>
        <w:t>Unplanned</w:t>
      </w:r>
      <w:r w:rsidRPr="003740F6">
        <w:rPr>
          <w:rStyle w:val="InstructionText0"/>
        </w:rPr>
        <w:t xml:space="preserve"> change does not have to be unmanaged. </w:t>
      </w:r>
      <w:r w:rsidR="00B711D6" w:rsidRPr="003751CB">
        <w:rPr>
          <w:rStyle w:val="InstructionText0"/>
        </w:rPr>
        <w:t>In this section identify the process that will be used to manage changes to the project scope and how this will be reflected in the project business planning.  It is also important to identify who is responsible for signing off on these changes.</w:t>
      </w:r>
      <w:r w:rsidRPr="003740F6">
        <w:rPr>
          <w:rStyle w:val="InstructionText0"/>
        </w:rPr>
        <w:t xml:space="preserve"> Dealing with such issues within the scope of a project involves:</w:t>
      </w:r>
    </w:p>
    <w:p w:rsidR="00C60CE2" w:rsidRPr="003740F6" w:rsidRDefault="00C60CE2" w:rsidP="00C60CE2">
      <w:pPr>
        <w:pStyle w:val="ListBullet1a"/>
        <w:rPr>
          <w:rStyle w:val="InstructionText0"/>
        </w:rPr>
      </w:pPr>
      <w:r w:rsidRPr="003740F6">
        <w:rPr>
          <w:rStyle w:val="InstructionText0"/>
        </w:rPr>
        <w:t>Anticipating and planning for possible changes through risk analysis contingency plans;</w:t>
      </w:r>
    </w:p>
    <w:p w:rsidR="00C60CE2" w:rsidRPr="003740F6" w:rsidRDefault="00C60CE2" w:rsidP="00C60CE2">
      <w:pPr>
        <w:pStyle w:val="ListBullet1a"/>
        <w:rPr>
          <w:rStyle w:val="InstructionText0"/>
        </w:rPr>
      </w:pPr>
      <w:r w:rsidRPr="003740F6">
        <w:rPr>
          <w:rStyle w:val="InstructionText0"/>
        </w:rPr>
        <w:t>Keeping track of emerging or unanticipated issues through issues management procedures;</w:t>
      </w:r>
    </w:p>
    <w:p w:rsidR="00C60CE2" w:rsidRPr="003740F6" w:rsidRDefault="00C60CE2" w:rsidP="00B711D6">
      <w:pPr>
        <w:pStyle w:val="ListBullet1a"/>
        <w:rPr>
          <w:rStyle w:val="InstructionText0"/>
        </w:rPr>
      </w:pPr>
      <w:r w:rsidRPr="003740F6">
        <w:rPr>
          <w:rStyle w:val="InstructionText0"/>
        </w:rPr>
        <w:t>Bringing issues, which could have a major impact on the nature or substance of the project, to the project Steering Committee so they can re-evaluate the project or make adjustments;</w:t>
      </w:r>
    </w:p>
    <w:p w:rsidR="00C60CE2" w:rsidRDefault="00C60CE2" w:rsidP="00C60CE2">
      <w:pPr>
        <w:pStyle w:val="ListBullet1a"/>
        <w:rPr>
          <w:rStyle w:val="InstructionText0"/>
        </w:rPr>
      </w:pPr>
      <w:r w:rsidRPr="003740F6">
        <w:rPr>
          <w:rStyle w:val="InstructionText0"/>
        </w:rPr>
        <w:t xml:space="preserve">Using an iterative process of change within the scope of a single project. </w:t>
      </w:r>
    </w:p>
    <w:p w:rsidR="00B711D6" w:rsidRDefault="00B711D6" w:rsidP="00B711D6">
      <w:pPr>
        <w:pStyle w:val="ListBullet1a"/>
        <w:rPr>
          <w:rStyle w:val="InstructionText0"/>
        </w:rPr>
      </w:pPr>
      <w:r>
        <w:rPr>
          <w:rStyle w:val="InstructionText0"/>
        </w:rPr>
        <w:t>Reflecting changes of project scope in Project Business Plan iterations.</w:t>
      </w:r>
    </w:p>
    <w:p w:rsidR="00B847E0" w:rsidRPr="00A55080" w:rsidRDefault="00B847E0" w:rsidP="00B847E0">
      <w:pPr>
        <w:pStyle w:val="Heading3"/>
      </w:pPr>
      <w:bookmarkStart w:id="27" w:name="_Toc214435573"/>
      <w:r w:rsidRPr="00A55080">
        <w:lastRenderedPageBreak/>
        <w:t>Role of Project Quality Consultants</w:t>
      </w:r>
      <w:bookmarkEnd w:id="23"/>
      <w:bookmarkEnd w:id="27"/>
    </w:p>
    <w:p w:rsidR="00B847E0" w:rsidRPr="003740F6" w:rsidRDefault="00B847E0" w:rsidP="00B847E0">
      <w:pPr>
        <w:rPr>
          <w:rStyle w:val="InstructionText0"/>
        </w:rPr>
      </w:pPr>
      <w:r w:rsidRPr="003740F6">
        <w:rPr>
          <w:rStyle w:val="InstructionText0"/>
        </w:rPr>
        <w:t xml:space="preserve">Quality Consultants </w:t>
      </w:r>
      <w:r>
        <w:rPr>
          <w:rStyle w:val="InstructionText0"/>
        </w:rPr>
        <w:t xml:space="preserve">can be brought in to provide advice </w:t>
      </w:r>
      <w:r w:rsidRPr="003740F6">
        <w:rPr>
          <w:rStyle w:val="InstructionText0"/>
        </w:rPr>
        <w:t xml:space="preserve">in relation to </w:t>
      </w:r>
      <w:r w:rsidR="00285E56">
        <w:rPr>
          <w:rStyle w:val="InstructionText0"/>
        </w:rPr>
        <w:t>review</w:t>
      </w:r>
      <w:r w:rsidRPr="003740F6">
        <w:rPr>
          <w:rStyle w:val="InstructionText0"/>
        </w:rPr>
        <w:t xml:space="preserve"> of the project’s structure, processes and progress toward outputs should be detailed here.  Depending on their area of expertise, a Quality Consultant’s role may include providing independent feedback to the Steering Committee on issues such as:</w:t>
      </w:r>
    </w:p>
    <w:p w:rsidR="00B847E0" w:rsidRPr="003740F6" w:rsidRDefault="00B847E0" w:rsidP="00B847E0">
      <w:pPr>
        <w:pStyle w:val="ListBullet1a"/>
        <w:rPr>
          <w:rStyle w:val="InstructionText0"/>
        </w:rPr>
      </w:pPr>
      <w:r w:rsidRPr="003740F6">
        <w:rPr>
          <w:rStyle w:val="InstructionText0"/>
        </w:rPr>
        <w:t>Legal issues related to the review of contractual documentation;</w:t>
      </w:r>
    </w:p>
    <w:p w:rsidR="00B847E0" w:rsidRPr="003740F6" w:rsidRDefault="00B847E0" w:rsidP="00B847E0">
      <w:pPr>
        <w:pStyle w:val="ListBullet1a"/>
        <w:rPr>
          <w:rStyle w:val="InstructionText0"/>
        </w:rPr>
      </w:pPr>
      <w:r w:rsidRPr="003740F6">
        <w:rPr>
          <w:rStyle w:val="InstructionText0"/>
        </w:rPr>
        <w:t>Auditors who report on the Project’s compliance with internal and external audit requirements;</w:t>
      </w:r>
    </w:p>
    <w:p w:rsidR="00B847E0" w:rsidRPr="003740F6" w:rsidRDefault="00B847E0" w:rsidP="00B847E0">
      <w:pPr>
        <w:pStyle w:val="ListBullet1a"/>
        <w:rPr>
          <w:rStyle w:val="InstructionText0"/>
        </w:rPr>
      </w:pPr>
      <w:r w:rsidRPr="003740F6">
        <w:rPr>
          <w:rStyle w:val="InstructionText0"/>
        </w:rPr>
        <w:t>Quality reviews conducted of the project, for example with respect to management of the project and quality management methodologies and processes that are being used; or</w:t>
      </w:r>
    </w:p>
    <w:p w:rsidR="00B847E0" w:rsidRPr="003740F6" w:rsidRDefault="00B847E0" w:rsidP="00B847E0">
      <w:pPr>
        <w:pStyle w:val="ListBullet1a"/>
        <w:rPr>
          <w:rStyle w:val="InstructionText0"/>
        </w:rPr>
      </w:pPr>
      <w:r w:rsidRPr="003740F6">
        <w:rPr>
          <w:rStyle w:val="InstructionText0"/>
        </w:rPr>
        <w:t>Whether stakeholders’ interests are being appropriately represented and managed.</w:t>
      </w:r>
    </w:p>
    <w:p w:rsidR="00B847E0" w:rsidRPr="00A55080" w:rsidRDefault="00B847E0" w:rsidP="00B847E0">
      <w:pPr>
        <w:pStyle w:val="Heading2"/>
      </w:pPr>
      <w:bookmarkStart w:id="28" w:name="_Toc214435574"/>
      <w:bookmarkEnd w:id="18"/>
      <w:bookmarkEnd w:id="19"/>
      <w:r w:rsidRPr="00A55080">
        <w:t>Information Management</w:t>
      </w:r>
      <w:bookmarkEnd w:id="28"/>
    </w:p>
    <w:p w:rsidR="00B847E0" w:rsidRPr="00A55080" w:rsidRDefault="00B847E0" w:rsidP="00B847E0">
      <w:pPr>
        <w:pStyle w:val="Heading3"/>
      </w:pPr>
      <w:bookmarkStart w:id="29" w:name="_Toc214435575"/>
      <w:r w:rsidRPr="00A55080">
        <w:t>Document Management</w:t>
      </w:r>
      <w:bookmarkEnd w:id="29"/>
    </w:p>
    <w:p w:rsidR="00C60CE2" w:rsidRPr="00C60CE2" w:rsidRDefault="00C60CE2" w:rsidP="00C60CE2">
      <w:pPr>
        <w:pStyle w:val="DocumentName"/>
        <w:spacing w:before="100" w:beforeAutospacing="1" w:after="100" w:afterAutospacing="1"/>
        <w:rPr>
          <w:rStyle w:val="InstructionText0"/>
          <w:b w:val="0"/>
          <w:sz w:val="22"/>
          <w:szCs w:val="22"/>
        </w:rPr>
      </w:pPr>
      <w:r w:rsidRPr="00C60CE2">
        <w:rPr>
          <w:rStyle w:val="InstructionText0"/>
          <w:b w:val="0"/>
          <w:sz w:val="22"/>
          <w:szCs w:val="22"/>
        </w:rPr>
        <w:t xml:space="preserve">What review and acceptance procedures will apply in the management of the Project Business Plan and or other core project documents? How will version control be managed?  Will ‘controlled’ copies of accepted versions be issued (eg. Copy 1 is issued to the Project Sponsor etc)? Refer to the Project Management Fact Sheet: Document Control, for more information at </w:t>
      </w:r>
      <w:hyperlink r:id="rId29" w:history="1">
        <w:r w:rsidRPr="00C60CE2">
          <w:rPr>
            <w:rStyle w:val="InstructionText0"/>
            <w:b w:val="0"/>
            <w:sz w:val="22"/>
            <w:szCs w:val="22"/>
          </w:rPr>
          <w:t>www.egovernment.tas.gov.au</w:t>
        </w:r>
      </w:hyperlink>
    </w:p>
    <w:p w:rsidR="00B847E0" w:rsidRPr="00A55080" w:rsidRDefault="00B847E0" w:rsidP="00B847E0">
      <w:pPr>
        <w:pStyle w:val="Heading3"/>
      </w:pPr>
      <w:bookmarkStart w:id="30" w:name="_Toc214435576"/>
      <w:r w:rsidRPr="00A55080">
        <w:t>Record keeping</w:t>
      </w:r>
      <w:bookmarkEnd w:id="30"/>
    </w:p>
    <w:p w:rsidR="00B711D6" w:rsidRPr="003400B4" w:rsidRDefault="00B711D6" w:rsidP="00B711D6">
      <w:pPr>
        <w:rPr>
          <w:rStyle w:val="InstructionText0"/>
        </w:rPr>
      </w:pPr>
      <w:bookmarkStart w:id="31" w:name="_Toc212367097"/>
      <w:bookmarkStart w:id="32" w:name="_Toc212367078"/>
      <w:bookmarkStart w:id="33" w:name="_Toc214435577"/>
      <w:bookmarkStart w:id="34" w:name="_Toc131495565"/>
      <w:bookmarkStart w:id="35" w:name="_Toc195953532"/>
      <w:bookmarkStart w:id="36" w:name="_Toc226430834"/>
      <w:r w:rsidRPr="003400B4">
        <w:rPr>
          <w:rStyle w:val="InstructionText0"/>
        </w:rPr>
        <w:t>In this section identify any relevant government policy, legislation and rules</w:t>
      </w:r>
      <w:bookmarkEnd w:id="34"/>
      <w:bookmarkEnd w:id="35"/>
      <w:r w:rsidRPr="003400B4">
        <w:rPr>
          <w:rStyle w:val="InstructionText0"/>
        </w:rPr>
        <w:t xml:space="preserve"> that effect how record’s for the project must be kept. Include detail of any protocols that apply for records management (eg TRIM), and how registration of all official documents will be managed.</w:t>
      </w:r>
      <w:bookmarkEnd w:id="36"/>
      <w:r w:rsidRPr="003400B4">
        <w:rPr>
          <w:rStyle w:val="InstructionText0"/>
        </w:rPr>
        <w:t xml:space="preserve">  </w:t>
      </w:r>
    </w:p>
    <w:p w:rsidR="00B711D6" w:rsidRPr="003400B4" w:rsidRDefault="00B711D6" w:rsidP="00B711D6">
      <w:pPr>
        <w:rPr>
          <w:rStyle w:val="InstructionText0"/>
        </w:rPr>
      </w:pPr>
      <w:r w:rsidRPr="003400B4">
        <w:rPr>
          <w:rStyle w:val="InstructionText0"/>
        </w:rPr>
        <w:t xml:space="preserve">State records guidelines and recordkeeping advices provided by the Tasmanian Archives office can be found at </w:t>
      </w:r>
      <w:hyperlink r:id="rId30" w:history="1">
        <w:r w:rsidRPr="003400B4">
          <w:rPr>
            <w:rStyle w:val="InstructionText0"/>
          </w:rPr>
          <w:t>http://www.archives.tas.gov.au/legislative/staterecords</w:t>
        </w:r>
      </w:hyperlink>
      <w:r w:rsidRPr="003400B4">
        <w:rPr>
          <w:rStyle w:val="InstructionText0"/>
        </w:rPr>
        <w:t>.</w:t>
      </w:r>
    </w:p>
    <w:p w:rsidR="00B847E0" w:rsidRDefault="00B847E0" w:rsidP="00B847E0">
      <w:pPr>
        <w:pStyle w:val="Heading1"/>
      </w:pPr>
      <w:r>
        <w:t xml:space="preserve">Output </w:t>
      </w:r>
      <w:r w:rsidRPr="00A55080">
        <w:t>Quality</w:t>
      </w:r>
      <w:r>
        <w:t xml:space="preserve"> Control</w:t>
      </w:r>
      <w:bookmarkEnd w:id="32"/>
      <w:bookmarkEnd w:id="33"/>
    </w:p>
    <w:p w:rsidR="00B847E0" w:rsidRPr="00113D1F" w:rsidRDefault="00B847E0" w:rsidP="00B847E0">
      <w:r w:rsidRPr="00113D1F">
        <w:rPr>
          <w:rFonts w:cs="Arial"/>
        </w:rPr>
        <w:t xml:space="preserve">Quality control </w:t>
      </w:r>
      <w:r>
        <w:rPr>
          <w:rFonts w:cs="Arial"/>
        </w:rPr>
        <w:t>for the &lt;Project Name&gt; Project will be</w:t>
      </w:r>
      <w:r w:rsidRPr="00113D1F">
        <w:rPr>
          <w:rFonts w:cs="Arial"/>
        </w:rPr>
        <w:t xml:space="preserve"> achieved by defining the relevant quality criteria for the outputs, or what characteristic</w:t>
      </w:r>
      <w:r w:rsidR="006F684D">
        <w:rPr>
          <w:rFonts w:cs="Arial"/>
        </w:rPr>
        <w:t>s make them ‘fit for purpose’.</w:t>
      </w:r>
    </w:p>
    <w:p w:rsidR="00B847E0" w:rsidRPr="00A55080" w:rsidRDefault="00B847E0" w:rsidP="00B847E0">
      <w:pPr>
        <w:pStyle w:val="Heading2"/>
      </w:pPr>
      <w:bookmarkStart w:id="37" w:name="_Toc212367079"/>
      <w:bookmarkStart w:id="38" w:name="_Toc214435578"/>
      <w:r w:rsidRPr="00A55080">
        <w:t>Output Quality Criteria</w:t>
      </w:r>
      <w:bookmarkEnd w:id="37"/>
      <w:bookmarkEnd w:id="38"/>
    </w:p>
    <w:p w:rsidR="004F38A6" w:rsidRPr="004F38A6" w:rsidRDefault="00B847E0" w:rsidP="00B847E0">
      <w:pPr>
        <w:pStyle w:val="figure"/>
        <w:rPr>
          <w:rStyle w:val="InstructionText0"/>
          <w:rFonts w:ascii="Arial" w:hAnsi="Arial" w:cs="Arial"/>
          <w:i/>
        </w:rPr>
      </w:pPr>
      <w:r w:rsidRPr="004F38A6">
        <w:rPr>
          <w:rStyle w:val="InstructionText0"/>
          <w:rFonts w:ascii="Arial" w:hAnsi="Arial" w:cs="Arial"/>
          <w:i/>
        </w:rPr>
        <w:t xml:space="preserve">Quality planning includes defining the output quality criteria and standards that will be used to determine their acceptability and ‘fitness for purpose’. </w:t>
      </w:r>
      <w:r w:rsidR="004F38A6">
        <w:rPr>
          <w:rStyle w:val="InstructionText0"/>
          <w:rFonts w:ascii="Arial" w:hAnsi="Arial" w:cs="Arial"/>
          <w:i/>
        </w:rPr>
        <w:t>This</w:t>
      </w:r>
      <w:r w:rsidR="004F38A6" w:rsidRPr="004F38A6">
        <w:rPr>
          <w:rStyle w:val="InstructionText0"/>
          <w:rFonts w:ascii="Arial" w:hAnsi="Arial" w:cs="Arial"/>
          <w:i/>
        </w:rPr>
        <w:t xml:space="preserve"> should reflect an appropriate level of quality in the context of the project risk and target market.  And take into account the balance between time and cost.  Remember there is no point a delivering a Mercedes wh</w:t>
      </w:r>
      <w:r w:rsidR="006F684D">
        <w:rPr>
          <w:rStyle w:val="InstructionText0"/>
          <w:rFonts w:ascii="Arial" w:hAnsi="Arial" w:cs="Arial"/>
          <w:i/>
        </w:rPr>
        <w:t>en a pushbike would do the job.</w:t>
      </w:r>
    </w:p>
    <w:p w:rsidR="00B847E0" w:rsidRPr="00B847E0" w:rsidRDefault="00B847E0" w:rsidP="00B847E0">
      <w:pPr>
        <w:pStyle w:val="figure"/>
        <w:rPr>
          <w:rStyle w:val="InstructionText0"/>
          <w:rFonts w:ascii="Arial" w:hAnsi="Arial" w:cs="Arial"/>
          <w:i/>
          <w:highlight w:val="yellow"/>
        </w:rPr>
      </w:pPr>
      <w:r w:rsidRPr="00B847E0">
        <w:rPr>
          <w:rStyle w:val="InstructionText0"/>
          <w:rFonts w:ascii="Arial" w:hAnsi="Arial" w:cs="Arial"/>
          <w:i/>
        </w:rPr>
        <w:t xml:space="preserve">In this section, define who or what groups will be involved in specification of the output quality criteria and how ‘fitness for purpose’ will be determined.  </w:t>
      </w:r>
      <w:r w:rsidRPr="004F38A6">
        <w:rPr>
          <w:rStyle w:val="InstructionText0"/>
          <w:rFonts w:ascii="Arial" w:hAnsi="Arial" w:cs="Arial"/>
          <w:i/>
        </w:rPr>
        <w:t>Confirmation</w:t>
      </w:r>
      <w:r w:rsidR="004F38A6">
        <w:rPr>
          <w:rStyle w:val="InstructionText0"/>
          <w:rFonts w:ascii="Arial" w:hAnsi="Arial" w:cs="Arial"/>
          <w:i/>
        </w:rPr>
        <w:t xml:space="preserve"> of</w:t>
      </w:r>
      <w:r w:rsidRPr="004F38A6">
        <w:rPr>
          <w:rStyle w:val="InstructionText0"/>
          <w:rFonts w:ascii="Arial" w:hAnsi="Arial" w:cs="Arial"/>
          <w:i/>
        </w:rPr>
        <w:t xml:space="preserve"> ‘fitness for purpose’ criteria requires meaningful and measurable goals, which can assist in the quantification of project target outcomes.</w:t>
      </w:r>
    </w:p>
    <w:p w:rsidR="00B847E0" w:rsidRPr="00B847E0" w:rsidRDefault="00285E56" w:rsidP="00B847E0">
      <w:pPr>
        <w:pStyle w:val="figure"/>
        <w:rPr>
          <w:rStyle w:val="InstructionText0"/>
          <w:rFonts w:ascii="Arial" w:hAnsi="Arial" w:cs="Arial"/>
          <w:i/>
        </w:rPr>
      </w:pPr>
      <w:r>
        <w:rPr>
          <w:rStyle w:val="InstructionText0"/>
          <w:rFonts w:ascii="Arial" w:hAnsi="Arial" w:cs="Arial"/>
          <w:i/>
        </w:rPr>
        <w:lastRenderedPageBreak/>
        <w:t>R</w:t>
      </w:r>
      <w:r w:rsidR="00B847E0" w:rsidRPr="00B847E0">
        <w:rPr>
          <w:rStyle w:val="InstructionText0"/>
          <w:rFonts w:ascii="Arial" w:hAnsi="Arial" w:cs="Arial"/>
          <w:i/>
        </w:rPr>
        <w:t>elevant methodologies, standards and guidelines</w:t>
      </w:r>
      <w:r>
        <w:rPr>
          <w:rStyle w:val="InstructionText0"/>
          <w:rFonts w:ascii="Arial" w:hAnsi="Arial" w:cs="Arial"/>
          <w:i/>
        </w:rPr>
        <w:t xml:space="preserve"> may assist in determining output quality criteria</w:t>
      </w:r>
      <w:r w:rsidR="00B847E0" w:rsidRPr="00B847E0">
        <w:rPr>
          <w:rStyle w:val="InstructionText0"/>
          <w:rFonts w:ascii="Arial" w:hAnsi="Arial" w:cs="Arial"/>
          <w:i/>
        </w:rPr>
        <w:t>.  These usually contain technical specifications or other precise criteria to be used consistently as rules, guidelines, or definitions of characteristics, to ensure that any materials, products, processes and services required for output development are fit for their purpose.  For example:</w:t>
      </w:r>
    </w:p>
    <w:p w:rsidR="00B847E0" w:rsidRPr="00B847E0" w:rsidRDefault="00B847E0" w:rsidP="00B847E0">
      <w:pPr>
        <w:pStyle w:val="Bullet"/>
        <w:numPr>
          <w:ilvl w:val="0"/>
          <w:numId w:val="32"/>
        </w:numPr>
        <w:spacing w:after="120" w:afterAutospacing="0"/>
        <w:ind w:left="714" w:hanging="357"/>
        <w:rPr>
          <w:rStyle w:val="InstructionText0"/>
          <w:rFonts w:ascii="Arial" w:hAnsi="Arial" w:cs="Arial"/>
        </w:rPr>
      </w:pPr>
      <w:r w:rsidRPr="00B847E0">
        <w:rPr>
          <w:rStyle w:val="InstructionText0"/>
          <w:rFonts w:ascii="Arial" w:hAnsi="Arial" w:cs="Arial"/>
        </w:rPr>
        <w:t>Specific policies and guidelines relating to Government requirements (eg. Treasury and Finance available at www.treasury.tas.gov.au)</w:t>
      </w:r>
    </w:p>
    <w:p w:rsidR="00B847E0" w:rsidRPr="00B847E0" w:rsidRDefault="00B847E0" w:rsidP="00B847E0">
      <w:pPr>
        <w:pStyle w:val="Bullet"/>
        <w:numPr>
          <w:ilvl w:val="0"/>
          <w:numId w:val="32"/>
        </w:numPr>
        <w:spacing w:after="120" w:afterAutospacing="0"/>
        <w:ind w:left="714" w:hanging="357"/>
        <w:rPr>
          <w:rStyle w:val="InstructionText0"/>
          <w:rFonts w:ascii="Arial" w:hAnsi="Arial" w:cs="Arial"/>
        </w:rPr>
      </w:pPr>
      <w:r w:rsidRPr="00B847E0">
        <w:rPr>
          <w:rStyle w:val="InstructionText0"/>
          <w:rFonts w:ascii="Arial" w:hAnsi="Arial" w:cs="Arial"/>
        </w:rPr>
        <w:t xml:space="preserve">Output development methodologies such as IT (eg. ITIL, Prince2) </w:t>
      </w:r>
    </w:p>
    <w:p w:rsidR="00B847E0" w:rsidRPr="00B847E0" w:rsidRDefault="00B847E0" w:rsidP="00B847E0">
      <w:pPr>
        <w:pStyle w:val="Bullet"/>
        <w:numPr>
          <w:ilvl w:val="0"/>
          <w:numId w:val="32"/>
        </w:numPr>
        <w:spacing w:after="120" w:afterAutospacing="0"/>
        <w:ind w:left="714" w:hanging="357"/>
        <w:rPr>
          <w:rStyle w:val="InstructionText0"/>
          <w:rFonts w:ascii="Arial" w:hAnsi="Arial" w:cs="Arial"/>
        </w:rPr>
      </w:pPr>
      <w:r w:rsidRPr="00B847E0">
        <w:rPr>
          <w:rStyle w:val="InstructionText0"/>
          <w:rFonts w:ascii="Arial" w:hAnsi="Arial" w:cs="Arial"/>
        </w:rPr>
        <w:t>Standards, such as ISO and Construction industry standards.</w:t>
      </w:r>
    </w:p>
    <w:p w:rsidR="00B847E0" w:rsidRPr="00B847E0" w:rsidRDefault="00B847E0" w:rsidP="00B847E0">
      <w:pPr>
        <w:pStyle w:val="figure"/>
        <w:rPr>
          <w:rStyle w:val="InstructionText0"/>
          <w:rFonts w:ascii="Arial" w:hAnsi="Arial" w:cs="Arial"/>
          <w:i/>
        </w:rPr>
      </w:pPr>
      <w:r w:rsidRPr="00B847E0">
        <w:rPr>
          <w:rStyle w:val="InstructionText0"/>
          <w:rFonts w:ascii="Arial" w:hAnsi="Arial" w:cs="Arial"/>
          <w:i/>
        </w:rPr>
        <w:t>‘Fitness for purpose’ is also determined by the needs, expectations, requirements and ‘critical success factors’ of key stakeholders such as:</w:t>
      </w:r>
    </w:p>
    <w:p w:rsidR="00B847E0" w:rsidRPr="00B847E0" w:rsidRDefault="00B847E0" w:rsidP="00B847E0">
      <w:pPr>
        <w:pStyle w:val="figure"/>
        <w:numPr>
          <w:ilvl w:val="0"/>
          <w:numId w:val="33"/>
        </w:numPr>
        <w:rPr>
          <w:rStyle w:val="InstructionText0"/>
          <w:rFonts w:ascii="Arial" w:hAnsi="Arial" w:cs="Arial"/>
          <w:i/>
        </w:rPr>
      </w:pPr>
      <w:r w:rsidRPr="00B847E0">
        <w:rPr>
          <w:rStyle w:val="InstructionText0"/>
          <w:rFonts w:ascii="Arial" w:hAnsi="Arial" w:cs="Arial"/>
          <w:i/>
        </w:rPr>
        <w:t>Business Owner(s) - It is essential that the future Business Owner has early input into the output quality assurance processes that will assist with ensuring the outputs are fit for purpose before delivery.  The Business Owner(s) may be required to contribute resources to the project during their development in order to ensure that the outputs are being developed satisfactorily.  This involvement is continuous from the early conceptual stages through to reviewing and/or testing the completed products.  Such involvement will ensure the Business Owner takes ‘ownership’ of the outputs early in their development and has a vested interest in long term maintenance.</w:t>
      </w:r>
    </w:p>
    <w:p w:rsidR="00B847E0" w:rsidRPr="00B847E0" w:rsidRDefault="00B847E0" w:rsidP="00B847E0">
      <w:pPr>
        <w:pStyle w:val="figure"/>
        <w:numPr>
          <w:ilvl w:val="0"/>
          <w:numId w:val="33"/>
        </w:numPr>
        <w:rPr>
          <w:rStyle w:val="InstructionText0"/>
          <w:rFonts w:ascii="Arial" w:hAnsi="Arial" w:cs="Arial"/>
          <w:i/>
        </w:rPr>
      </w:pPr>
      <w:r w:rsidRPr="00B847E0">
        <w:rPr>
          <w:rStyle w:val="InstructionText0"/>
          <w:rFonts w:ascii="Arial" w:hAnsi="Arial" w:cs="Arial"/>
          <w:i/>
        </w:rPr>
        <w:t>Advisory Groups (ie. forums of experts) to provide advice or technical expertise in relation to output development and quality assurance</w:t>
      </w:r>
    </w:p>
    <w:p w:rsidR="00B847E0" w:rsidRPr="00B847E0" w:rsidRDefault="00B847E0" w:rsidP="00B847E0">
      <w:pPr>
        <w:pStyle w:val="figure"/>
        <w:numPr>
          <w:ilvl w:val="0"/>
          <w:numId w:val="33"/>
        </w:numPr>
        <w:rPr>
          <w:rStyle w:val="InstructionText0"/>
          <w:rFonts w:ascii="Arial" w:hAnsi="Arial" w:cs="Arial"/>
          <w:i/>
        </w:rPr>
      </w:pPr>
      <w:r w:rsidRPr="00B847E0">
        <w:rPr>
          <w:rStyle w:val="InstructionText0"/>
          <w:rFonts w:ascii="Arial" w:hAnsi="Arial" w:cs="Arial"/>
          <w:i/>
        </w:rPr>
        <w:t>Reference Group(s) – provide forums to achieve consensus among groups of stakeholders, which may include assessing the fitness for</w:t>
      </w:r>
      <w:r w:rsidR="006F684D">
        <w:rPr>
          <w:rStyle w:val="InstructionText0"/>
          <w:rFonts w:ascii="Arial" w:hAnsi="Arial" w:cs="Arial"/>
          <w:i/>
        </w:rPr>
        <w:t xml:space="preserve"> purpose of particular outputs.</w:t>
      </w:r>
    </w:p>
    <w:p w:rsidR="00B847E0" w:rsidRPr="00B847E0" w:rsidRDefault="00B847E0" w:rsidP="00B847E0">
      <w:pPr>
        <w:pStyle w:val="figure"/>
        <w:numPr>
          <w:ilvl w:val="0"/>
          <w:numId w:val="33"/>
        </w:numPr>
        <w:rPr>
          <w:rStyle w:val="InstructionText0"/>
          <w:rFonts w:ascii="Arial" w:hAnsi="Arial" w:cs="Arial"/>
          <w:i/>
        </w:rPr>
      </w:pPr>
      <w:r w:rsidRPr="00B847E0">
        <w:rPr>
          <w:rStyle w:val="InstructionText0"/>
          <w:rFonts w:ascii="Arial" w:hAnsi="Arial" w:cs="Arial"/>
          <w:i/>
        </w:rPr>
        <w:t>Working Group(s) - consist of small specialist work groups, each dedicated to producing a well-defined outp</w:t>
      </w:r>
      <w:r w:rsidR="006F684D">
        <w:rPr>
          <w:rStyle w:val="InstructionText0"/>
          <w:rFonts w:ascii="Arial" w:hAnsi="Arial" w:cs="Arial"/>
          <w:i/>
        </w:rPr>
        <w:t>ut within a specific timeframe.</w:t>
      </w:r>
    </w:p>
    <w:p w:rsidR="00B847E0" w:rsidRPr="00B847E0" w:rsidRDefault="00B847E0" w:rsidP="00B847E0">
      <w:pPr>
        <w:pStyle w:val="figure"/>
        <w:numPr>
          <w:ilvl w:val="0"/>
          <w:numId w:val="33"/>
        </w:numPr>
        <w:rPr>
          <w:rStyle w:val="InstructionText0"/>
          <w:rFonts w:ascii="Arial" w:hAnsi="Arial" w:cs="Arial"/>
          <w:i/>
        </w:rPr>
      </w:pPr>
      <w:r w:rsidRPr="00B847E0">
        <w:rPr>
          <w:rStyle w:val="InstructionText0"/>
          <w:rFonts w:ascii="Arial" w:hAnsi="Arial" w:cs="Arial"/>
          <w:i/>
        </w:rPr>
        <w:t>Consultants - to provide specialist expertise/advice in relation to the development of specific outputs.</w:t>
      </w:r>
    </w:p>
    <w:p w:rsidR="00B847E0" w:rsidRDefault="00B847E0" w:rsidP="00B847E0">
      <w:pPr>
        <w:pStyle w:val="figure"/>
        <w:rPr>
          <w:rStyle w:val="InstructionText0"/>
          <w:rFonts w:ascii="Arial" w:hAnsi="Arial" w:cs="Arial"/>
          <w:i/>
        </w:rPr>
      </w:pPr>
      <w:r w:rsidRPr="00B847E0">
        <w:rPr>
          <w:rStyle w:val="InstructionText0"/>
          <w:rFonts w:ascii="Arial" w:hAnsi="Arial" w:cs="Arial"/>
          <w:i/>
        </w:rPr>
        <w:t>For example, the criteria are determined by an Advisory Group/Working Group and informed by the technical expertise of a consultant, the criteria is then ratified by the Business Owner and endor</w:t>
      </w:r>
      <w:r w:rsidR="006F684D">
        <w:rPr>
          <w:rStyle w:val="InstructionText0"/>
          <w:rFonts w:ascii="Arial" w:hAnsi="Arial" w:cs="Arial"/>
          <w:i/>
        </w:rPr>
        <w:t>sed by the Steering Committee.</w:t>
      </w:r>
    </w:p>
    <w:p w:rsidR="00E94B65" w:rsidRPr="00E94B65" w:rsidRDefault="00E94B65" w:rsidP="00E94B65">
      <w:pPr>
        <w:pStyle w:val="figure"/>
        <w:rPr>
          <w:rStyle w:val="InstructionText0"/>
          <w:rFonts w:ascii="Arial" w:hAnsi="Arial" w:cs="Arial"/>
          <w:i/>
        </w:rPr>
      </w:pPr>
      <w:bookmarkStart w:id="39" w:name="_Toc212367081"/>
      <w:r w:rsidRPr="00E94B65">
        <w:rPr>
          <w:rStyle w:val="InstructionText0"/>
          <w:rFonts w:ascii="Arial" w:hAnsi="Arial" w:cs="Arial"/>
          <w:i/>
        </w:rPr>
        <w:t xml:space="preserve">Fitness-for-purpose criteria </w:t>
      </w:r>
      <w:r w:rsidR="002315FF">
        <w:rPr>
          <w:rStyle w:val="InstructionText0"/>
          <w:rFonts w:ascii="Arial" w:hAnsi="Arial" w:cs="Arial"/>
          <w:i/>
        </w:rPr>
        <w:t>must</w:t>
      </w:r>
      <w:r w:rsidRPr="00E94B65">
        <w:rPr>
          <w:rStyle w:val="InstructionText0"/>
          <w:rFonts w:ascii="Arial" w:hAnsi="Arial" w:cs="Arial"/>
          <w:i/>
        </w:rPr>
        <w:t xml:space="preserve"> be developed</w:t>
      </w:r>
      <w:r w:rsidR="002315FF">
        <w:rPr>
          <w:rStyle w:val="InstructionText0"/>
          <w:rFonts w:ascii="Arial" w:hAnsi="Arial" w:cs="Arial"/>
          <w:i/>
        </w:rPr>
        <w:t xml:space="preserve"> and documented</w:t>
      </w:r>
      <w:r w:rsidRPr="00E94B65">
        <w:rPr>
          <w:rStyle w:val="InstructionText0"/>
          <w:rFonts w:ascii="Arial" w:hAnsi="Arial" w:cs="Arial"/>
          <w:i/>
        </w:rPr>
        <w:t xml:space="preserve"> for each output</w:t>
      </w:r>
      <w:r w:rsidR="002315FF">
        <w:rPr>
          <w:rStyle w:val="InstructionText0"/>
          <w:rFonts w:ascii="Arial" w:hAnsi="Arial" w:cs="Arial"/>
          <w:i/>
        </w:rPr>
        <w:t>.</w:t>
      </w:r>
      <w:r w:rsidRPr="00E94B65">
        <w:rPr>
          <w:rStyle w:val="InstructionText0"/>
          <w:rFonts w:ascii="Arial" w:hAnsi="Arial" w:cs="Arial"/>
          <w:i/>
        </w:rPr>
        <w:t xml:space="preserve"> </w:t>
      </w:r>
      <w:r w:rsidR="002315FF">
        <w:rPr>
          <w:rStyle w:val="InstructionText0"/>
          <w:rFonts w:ascii="Arial" w:hAnsi="Arial" w:cs="Arial"/>
          <w:i/>
        </w:rPr>
        <w:t>They</w:t>
      </w:r>
      <w:r w:rsidRPr="00E94B65">
        <w:rPr>
          <w:rStyle w:val="InstructionText0"/>
          <w:rFonts w:ascii="Arial" w:hAnsi="Arial" w:cs="Arial"/>
          <w:i/>
        </w:rPr>
        <w:t xml:space="preserve"> may be documented as business </w:t>
      </w:r>
      <w:r w:rsidR="002315FF">
        <w:rPr>
          <w:rStyle w:val="InstructionText0"/>
          <w:rFonts w:ascii="Arial" w:hAnsi="Arial" w:cs="Arial"/>
          <w:i/>
        </w:rPr>
        <w:t xml:space="preserve">requirements, functional, technical or design </w:t>
      </w:r>
      <w:r w:rsidRPr="00E94B65">
        <w:rPr>
          <w:rStyle w:val="InstructionText0"/>
          <w:rFonts w:ascii="Arial" w:hAnsi="Arial" w:cs="Arial"/>
          <w:i/>
        </w:rPr>
        <w:t>specifications</w:t>
      </w:r>
      <w:r w:rsidR="002315FF">
        <w:rPr>
          <w:rStyle w:val="InstructionText0"/>
          <w:rFonts w:ascii="Arial" w:hAnsi="Arial" w:cs="Arial"/>
          <w:i/>
        </w:rPr>
        <w:t>, or</w:t>
      </w:r>
      <w:r w:rsidRPr="00E94B65">
        <w:rPr>
          <w:rStyle w:val="InstructionText0"/>
          <w:rFonts w:ascii="Arial" w:hAnsi="Arial" w:cs="Arial"/>
          <w:i/>
        </w:rPr>
        <w:t xml:space="preserve"> </w:t>
      </w:r>
      <w:r w:rsidR="002315FF">
        <w:rPr>
          <w:rStyle w:val="InstructionText0"/>
          <w:rFonts w:ascii="Arial" w:hAnsi="Arial" w:cs="Arial"/>
          <w:i/>
        </w:rPr>
        <w:t xml:space="preserve">more simply </w:t>
      </w:r>
      <w:r w:rsidRPr="00E94B65">
        <w:rPr>
          <w:rStyle w:val="InstructionText0"/>
          <w:rFonts w:ascii="Arial" w:hAnsi="Arial" w:cs="Arial"/>
          <w:i/>
        </w:rPr>
        <w:t>as an</w:t>
      </w:r>
      <w:r w:rsidR="006F684D">
        <w:rPr>
          <w:rStyle w:val="InstructionText0"/>
          <w:rFonts w:ascii="Arial" w:hAnsi="Arial" w:cs="Arial"/>
          <w:i/>
        </w:rPr>
        <w:t xml:space="preserve"> appendix to the Quality Plan.</w:t>
      </w:r>
    </w:p>
    <w:p w:rsidR="00B847E0" w:rsidRPr="00A55080" w:rsidRDefault="00B847E0" w:rsidP="00B847E0">
      <w:pPr>
        <w:pStyle w:val="Heading2"/>
      </w:pPr>
      <w:bookmarkStart w:id="40" w:name="_Toc214435579"/>
      <w:r w:rsidRPr="00A55080">
        <w:t xml:space="preserve">Output </w:t>
      </w:r>
      <w:r>
        <w:t>Review</w:t>
      </w:r>
      <w:r w:rsidRPr="00A55080">
        <w:t xml:space="preserve"> Procedures</w:t>
      </w:r>
      <w:bookmarkEnd w:id="39"/>
      <w:bookmarkEnd w:id="40"/>
    </w:p>
    <w:p w:rsidR="00B847E0" w:rsidRPr="009F2A06" w:rsidRDefault="00B847E0" w:rsidP="00B847E0">
      <w:pPr>
        <w:pStyle w:val="NormalItalics"/>
        <w:rPr>
          <w:rStyle w:val="InstructionText0"/>
          <w:i/>
        </w:rPr>
      </w:pPr>
      <w:r w:rsidRPr="009F2A06">
        <w:rPr>
          <w:rStyle w:val="InstructionText0"/>
          <w:i/>
        </w:rPr>
        <w:t>In this section define how and when the outputs will be tested and reviewed and by whom.  What is the role of the Business Owner?  This section should include a description of the approach to:</w:t>
      </w:r>
    </w:p>
    <w:p w:rsidR="00B847E0" w:rsidRPr="009F2A06" w:rsidRDefault="00B847E0" w:rsidP="00B847E0">
      <w:pPr>
        <w:pStyle w:val="ListBullet1a"/>
        <w:rPr>
          <w:rStyle w:val="InstructionText0"/>
        </w:rPr>
      </w:pPr>
      <w:r>
        <w:rPr>
          <w:rStyle w:val="InstructionText0"/>
        </w:rPr>
        <w:t>Output testing and review:</w:t>
      </w:r>
      <w:r>
        <w:rPr>
          <w:rStyle w:val="InstructionText0"/>
        </w:rPr>
        <w:br/>
      </w:r>
      <w:r w:rsidRPr="009F2A06">
        <w:rPr>
          <w:rStyle w:val="InstructionText0"/>
        </w:rPr>
        <w:t>Usually it is assumed testing only applies to IT systems but it is also relevant to other outputs that require testing to ensure they meet specified functional requirements.  It is also necessary to formalise the output change management procedures that will be used to document problem reporting and rectification.</w:t>
      </w:r>
    </w:p>
    <w:p w:rsidR="00B847E0" w:rsidRDefault="00B847E0" w:rsidP="00B847E0">
      <w:pPr>
        <w:pStyle w:val="ListBullet1a"/>
        <w:rPr>
          <w:rStyle w:val="InstructionText0"/>
        </w:rPr>
      </w:pPr>
      <w:r w:rsidRPr="009F2A06">
        <w:rPr>
          <w:rStyle w:val="InstructionText0"/>
        </w:rPr>
        <w:lastRenderedPageBreak/>
        <w:t>Progressive audits or appraisals to be c</w:t>
      </w:r>
      <w:r>
        <w:rPr>
          <w:rStyle w:val="InstructionText0"/>
        </w:rPr>
        <w:t>onducted throughout the project:</w:t>
      </w:r>
      <w:r>
        <w:rPr>
          <w:rStyle w:val="InstructionText0"/>
        </w:rPr>
        <w:br/>
      </w:r>
      <w:r w:rsidRPr="009F2A06">
        <w:rPr>
          <w:rStyle w:val="InstructionText0"/>
        </w:rPr>
        <w:t>These reviews are undertaken progressively, as quality cannot be built in at the end of a project. These reviews should be identified and included in the project schedule, and may include the use of a Probity Auditor, or other external consultants with the relevant ‘technical’ experience, to provide advice or perform a review of outputs or their components.</w:t>
      </w:r>
    </w:p>
    <w:p w:rsidR="00B847E0" w:rsidRPr="00A55080" w:rsidRDefault="00B847E0" w:rsidP="00B847E0">
      <w:pPr>
        <w:pStyle w:val="Heading3"/>
      </w:pPr>
      <w:bookmarkStart w:id="41" w:name="_Toc212367089"/>
      <w:bookmarkStart w:id="42" w:name="_Toc26858360"/>
      <w:bookmarkStart w:id="43" w:name="_Toc212367080"/>
      <w:bookmarkStart w:id="44" w:name="_Toc214435580"/>
      <w:r w:rsidRPr="00A55080">
        <w:t xml:space="preserve">Role of Output </w:t>
      </w:r>
      <w:r>
        <w:t xml:space="preserve">or Technical </w:t>
      </w:r>
      <w:r w:rsidRPr="00A55080">
        <w:t>Quality Consultant</w:t>
      </w:r>
      <w:bookmarkEnd w:id="42"/>
      <w:r w:rsidRPr="00A55080">
        <w:t>s</w:t>
      </w:r>
      <w:bookmarkEnd w:id="43"/>
      <w:bookmarkEnd w:id="44"/>
    </w:p>
    <w:p w:rsidR="00B847E0" w:rsidRPr="009F2A06" w:rsidRDefault="00B847E0" w:rsidP="00B847E0">
      <w:pPr>
        <w:pStyle w:val="NormalItalics"/>
        <w:rPr>
          <w:rStyle w:val="InstructionText0"/>
          <w:i/>
        </w:rPr>
      </w:pPr>
      <w:bookmarkStart w:id="45" w:name="_Toc26858361"/>
      <w:r w:rsidRPr="009F2A06">
        <w:rPr>
          <w:rStyle w:val="InstructionText0"/>
          <w:i/>
        </w:rPr>
        <w:t>In this section detail the role of any Output Quality Consultants in relation to the review of the quality of outputs being produced within a project in a technical field (eg law, IT, construction).  Depending on their area of expertise, an Output Quality Consultant’s role may include providing independent and formal feedback to the Steering Committee on issues such as:</w:t>
      </w:r>
    </w:p>
    <w:p w:rsidR="00B847E0" w:rsidRPr="009F2A06" w:rsidRDefault="00B847E0" w:rsidP="00B847E0">
      <w:pPr>
        <w:pStyle w:val="ListBullet1a"/>
        <w:rPr>
          <w:rStyle w:val="InstructionText0"/>
        </w:rPr>
      </w:pPr>
      <w:r w:rsidRPr="009F2A06">
        <w:rPr>
          <w:rStyle w:val="InstructionText0"/>
        </w:rPr>
        <w:t>The technological aspects of the project (Information technology specialists)</w:t>
      </w:r>
    </w:p>
    <w:p w:rsidR="00B847E0" w:rsidRPr="009F2A06" w:rsidRDefault="00B847E0" w:rsidP="00B847E0">
      <w:pPr>
        <w:pStyle w:val="ListBullet1a"/>
        <w:rPr>
          <w:rStyle w:val="InstructionText0"/>
        </w:rPr>
      </w:pPr>
      <w:r w:rsidRPr="009F2A06">
        <w:rPr>
          <w:rStyle w:val="InstructionText0"/>
        </w:rPr>
        <w:t>Project compliance with internal and external audit requirements.</w:t>
      </w:r>
    </w:p>
    <w:p w:rsidR="00B847E0" w:rsidRDefault="00B847E0" w:rsidP="00B847E0">
      <w:pPr>
        <w:pStyle w:val="NormalItalics"/>
        <w:rPr>
          <w:rStyle w:val="InstructionText0"/>
          <w:i/>
        </w:rPr>
      </w:pPr>
      <w:r w:rsidRPr="009F2A06">
        <w:rPr>
          <w:rStyle w:val="InstructionText0"/>
          <w:i/>
        </w:rPr>
        <w:t>The form of this advice, frequency (or specific dates), and to whom this advice will be provided should also be specified here.</w:t>
      </w:r>
    </w:p>
    <w:p w:rsidR="00B847E0" w:rsidRDefault="00E94B65" w:rsidP="00B847E0">
      <w:pPr>
        <w:pStyle w:val="Heading3"/>
      </w:pPr>
      <w:bookmarkStart w:id="46" w:name="_Toc214435581"/>
      <w:bookmarkEnd w:id="45"/>
      <w:r>
        <w:t xml:space="preserve">Output </w:t>
      </w:r>
      <w:r w:rsidR="00B847E0" w:rsidRPr="00801188">
        <w:t>Change Control</w:t>
      </w:r>
      <w:bookmarkEnd w:id="41"/>
      <w:bookmarkEnd w:id="46"/>
      <w:r w:rsidR="00B847E0">
        <w:t xml:space="preserve"> </w:t>
      </w:r>
    </w:p>
    <w:p w:rsidR="00B847E0" w:rsidRPr="00E94B65" w:rsidRDefault="00DF0AFC" w:rsidP="00B847E0">
      <w:pPr>
        <w:rPr>
          <w:rStyle w:val="InstructionText0"/>
        </w:rPr>
      </w:pPr>
      <w:r w:rsidRPr="00E94B65">
        <w:rPr>
          <w:rStyle w:val="InstructionText0"/>
        </w:rPr>
        <w:t xml:space="preserve">It is important to manage changes to the technical aspects of outputs </w:t>
      </w:r>
      <w:r w:rsidR="00E94B65" w:rsidRPr="00E94B65">
        <w:rPr>
          <w:rStyle w:val="InstructionText0"/>
        </w:rPr>
        <w:t xml:space="preserve">as they </w:t>
      </w:r>
      <w:r w:rsidRPr="00E94B65">
        <w:rPr>
          <w:rStyle w:val="InstructionText0"/>
        </w:rPr>
        <w:t xml:space="preserve">are identified, either to rectify a problem or where an improvement </w:t>
      </w:r>
      <w:r w:rsidR="00E94B65" w:rsidRPr="00E94B65">
        <w:rPr>
          <w:rStyle w:val="InstructionText0"/>
        </w:rPr>
        <w:t>is required</w:t>
      </w:r>
      <w:r w:rsidRPr="00E94B65">
        <w:rPr>
          <w:rStyle w:val="InstructionText0"/>
        </w:rPr>
        <w:t xml:space="preserve">.  </w:t>
      </w:r>
      <w:r w:rsidR="00B847E0" w:rsidRPr="00E94B65">
        <w:rPr>
          <w:rStyle w:val="InstructionText0"/>
        </w:rPr>
        <w:t xml:space="preserve">In this section detail the process that will be used for changes to be approved </w:t>
      </w:r>
      <w:r w:rsidR="00E94B65">
        <w:rPr>
          <w:rStyle w:val="InstructionText0"/>
        </w:rPr>
        <w:t>and acted on</w:t>
      </w:r>
      <w:r w:rsidR="00B847E0" w:rsidRPr="00E94B65">
        <w:rPr>
          <w:rStyle w:val="InstructionText0"/>
        </w:rPr>
        <w:t xml:space="preserve">. </w:t>
      </w:r>
      <w:r w:rsidR="00E94B65" w:rsidRPr="00E94B65">
        <w:rPr>
          <w:rStyle w:val="InstructionText0"/>
        </w:rPr>
        <w:t>Any changes to output specifications should be controlled through a change process that provides:</w:t>
      </w:r>
    </w:p>
    <w:p w:rsidR="00E94B65" w:rsidRPr="00E94B65" w:rsidRDefault="00E94B65" w:rsidP="00E94B65">
      <w:pPr>
        <w:pStyle w:val="ListBullet1a"/>
        <w:rPr>
          <w:rStyle w:val="InstructionText0"/>
        </w:rPr>
      </w:pPr>
      <w:r w:rsidRPr="00E94B65">
        <w:rPr>
          <w:rStyle w:val="InstructionText0"/>
        </w:rPr>
        <w:t xml:space="preserve">A structured process for facilitating </w:t>
      </w:r>
      <w:r>
        <w:rPr>
          <w:rStyle w:val="InstructionText0"/>
        </w:rPr>
        <w:t>t</w:t>
      </w:r>
      <w:r w:rsidRPr="00E94B65">
        <w:rPr>
          <w:rStyle w:val="InstructionText0"/>
        </w:rPr>
        <w:t>he introduction of the change</w:t>
      </w:r>
    </w:p>
    <w:p w:rsidR="00E94B65" w:rsidRPr="00E94B65" w:rsidRDefault="00E94B65" w:rsidP="00E94B65">
      <w:pPr>
        <w:pStyle w:val="ListBullet1a"/>
        <w:rPr>
          <w:rStyle w:val="InstructionText0"/>
        </w:rPr>
      </w:pPr>
      <w:r w:rsidRPr="00E94B65">
        <w:rPr>
          <w:rStyle w:val="InstructionText0"/>
        </w:rPr>
        <w:t>An assessment of the impact of the proposed chanted</w:t>
      </w:r>
    </w:p>
    <w:p w:rsidR="00E94B65" w:rsidRPr="00E94B65" w:rsidRDefault="00E94B65" w:rsidP="00E94B65">
      <w:pPr>
        <w:pStyle w:val="ListBullet1a"/>
        <w:rPr>
          <w:rStyle w:val="InstructionText0"/>
        </w:rPr>
      </w:pPr>
      <w:r w:rsidRPr="00E94B65">
        <w:rPr>
          <w:rStyle w:val="InstructionText0"/>
        </w:rPr>
        <w:t xml:space="preserve">A method of authorising change </w:t>
      </w:r>
    </w:p>
    <w:p w:rsidR="00E94B65" w:rsidRPr="00E94B65" w:rsidRDefault="00E94B65" w:rsidP="00E94B65">
      <w:pPr>
        <w:pStyle w:val="ListBullet1a"/>
        <w:rPr>
          <w:rStyle w:val="InstructionText0"/>
        </w:rPr>
      </w:pPr>
      <w:r w:rsidRPr="00E94B65">
        <w:rPr>
          <w:rStyle w:val="InstructionText0"/>
        </w:rPr>
        <w:t>An audit trail of changes</w:t>
      </w:r>
    </w:p>
    <w:p w:rsidR="00B847E0" w:rsidRDefault="00B847E0" w:rsidP="00B711D6">
      <w:pPr>
        <w:rPr>
          <w:rFonts w:cs="Arial"/>
        </w:rPr>
      </w:pPr>
      <w:r w:rsidRPr="00E97E9F">
        <w:rPr>
          <w:rFonts w:cs="Arial"/>
        </w:rPr>
        <w:t xml:space="preserve">The </w:t>
      </w:r>
      <w:r>
        <w:rPr>
          <w:rFonts w:cs="Arial"/>
        </w:rPr>
        <w:t>Change Control Process</w:t>
      </w:r>
      <w:r w:rsidRPr="00E97E9F">
        <w:rPr>
          <w:rFonts w:cs="Arial"/>
        </w:rPr>
        <w:t xml:space="preserve"> for the &lt;Project name&gt; Project</w:t>
      </w:r>
      <w:r>
        <w:rPr>
          <w:rFonts w:cs="Arial"/>
        </w:rPr>
        <w:t xml:space="preserve"> will involve</w:t>
      </w:r>
      <w:r w:rsidR="00B711D6">
        <w:rPr>
          <w:rFonts w:cs="Arial"/>
        </w:rPr>
        <w:t>:</w:t>
      </w:r>
    </w:p>
    <w:p w:rsidR="00B847E0" w:rsidRDefault="00B847E0" w:rsidP="00B847E0">
      <w:pPr>
        <w:numPr>
          <w:ilvl w:val="0"/>
          <w:numId w:val="34"/>
        </w:numPr>
        <w:rPr>
          <w:rFonts w:cs="Arial"/>
        </w:rPr>
      </w:pPr>
    </w:p>
    <w:p w:rsidR="00B847E0" w:rsidRPr="00E94B65" w:rsidRDefault="00B847E0" w:rsidP="00B847E0">
      <w:pPr>
        <w:rPr>
          <w:rStyle w:val="InstructionText0"/>
        </w:rPr>
      </w:pPr>
      <w:r w:rsidRPr="00E94B65">
        <w:rPr>
          <w:rStyle w:val="InstructionText0"/>
        </w:rPr>
        <w:t>All change requests should be recorded and monitored</w:t>
      </w:r>
      <w:r w:rsidR="00E94B65">
        <w:rPr>
          <w:rStyle w:val="InstructionText0"/>
        </w:rPr>
        <w:t>,</w:t>
      </w:r>
      <w:r w:rsidRPr="00E94B65">
        <w:rPr>
          <w:rStyle w:val="InstructionText0"/>
        </w:rPr>
        <w:t xml:space="preserve"> a sample template for a Change Request/Rectification Log can be fou</w:t>
      </w:r>
      <w:r w:rsidR="00265129">
        <w:rPr>
          <w:rStyle w:val="InstructionText0"/>
        </w:rPr>
        <w:t>nd at Appendix A.</w:t>
      </w:r>
    </w:p>
    <w:p w:rsidR="00B847E0" w:rsidRPr="00A55080" w:rsidRDefault="00B847E0" w:rsidP="00B847E0">
      <w:pPr>
        <w:pStyle w:val="Heading2"/>
      </w:pPr>
      <w:bookmarkStart w:id="47" w:name="_Toc212367082"/>
      <w:bookmarkStart w:id="48" w:name="_Toc214435582"/>
      <w:r w:rsidRPr="00A55080">
        <w:t>Output Acceptance Procedures</w:t>
      </w:r>
      <w:bookmarkEnd w:id="47"/>
      <w:bookmarkEnd w:id="48"/>
    </w:p>
    <w:p w:rsidR="00B847E0" w:rsidRPr="009F2A06" w:rsidRDefault="00B847E0" w:rsidP="00B847E0">
      <w:pPr>
        <w:rPr>
          <w:rStyle w:val="InstructionText0"/>
        </w:rPr>
      </w:pPr>
      <w:r w:rsidRPr="009F2A06">
        <w:rPr>
          <w:rStyle w:val="InstructionText0"/>
        </w:rPr>
        <w:t xml:space="preserve">It is essential that output acceptance by the Business Owner is appropriately defined and documented.  Output acceptance also includes acceptance of related ongoing management responsibilities and accountabilities.  In this section define </w:t>
      </w:r>
    </w:p>
    <w:p w:rsidR="00B847E0" w:rsidRPr="009F2A06" w:rsidRDefault="00B847E0" w:rsidP="00B847E0">
      <w:pPr>
        <w:pStyle w:val="ListBullet1a"/>
        <w:rPr>
          <w:rStyle w:val="InstructionText0"/>
        </w:rPr>
      </w:pPr>
      <w:r w:rsidRPr="009F2A06">
        <w:rPr>
          <w:rStyle w:val="InstructionText0"/>
        </w:rPr>
        <w:t>What processes the Business Owner(s) will apply to conduct final review and acceptance of the outputs based on the agreed criteria;</w:t>
      </w:r>
    </w:p>
    <w:p w:rsidR="00B847E0" w:rsidRPr="009F2A06" w:rsidRDefault="00B847E0" w:rsidP="00B847E0">
      <w:pPr>
        <w:pStyle w:val="ListBullet1a"/>
        <w:rPr>
          <w:rStyle w:val="InstructionText0"/>
        </w:rPr>
      </w:pPr>
      <w:r w:rsidRPr="009F2A06">
        <w:rPr>
          <w:rStyle w:val="InstructionText0"/>
        </w:rPr>
        <w:t>How the sign off by the Business Owner that they have accepted the output(s) and related ongoing management responsibilities and accountabilities is to be documented (eg. via an exchange of emails, Steering Committee minutes or by formal agreement captured in appropriate documentation such as a Handover Plan or as part of the Outcome Realisation Plan).</w:t>
      </w:r>
    </w:p>
    <w:p w:rsidR="00B847E0" w:rsidRPr="009F2A06" w:rsidRDefault="00B847E0" w:rsidP="00B847E0">
      <w:pPr>
        <w:rPr>
          <w:rStyle w:val="InstructionText0"/>
        </w:rPr>
      </w:pPr>
      <w:bookmarkStart w:id="49" w:name="_Toc26858357"/>
      <w:r w:rsidRPr="009F2A06">
        <w:rPr>
          <w:rStyle w:val="InstructionText0"/>
        </w:rPr>
        <w:lastRenderedPageBreak/>
        <w:t xml:space="preserve">Confirmation of Output Acceptance is also required for formal project closure. Refer to the </w:t>
      </w:r>
      <w:hyperlink r:id="rId31" w:history="1">
        <w:r w:rsidRPr="009F2A06">
          <w:rPr>
            <w:rStyle w:val="InstructionText0"/>
          </w:rPr>
          <w:t>Tasmanian Government Project Management Guidelines</w:t>
        </w:r>
      </w:hyperlink>
      <w:r w:rsidRPr="009F2A06">
        <w:rPr>
          <w:rStyle w:val="InstructionText0"/>
        </w:rPr>
        <w:t xml:space="preserve"> and the </w:t>
      </w:r>
      <w:hyperlink r:id="rId32" w:history="1">
        <w:r w:rsidRPr="009F2A06">
          <w:rPr>
            <w:rStyle w:val="InstructionText0"/>
          </w:rPr>
          <w:t>Project Management Template: Project Closure Report</w:t>
        </w:r>
      </w:hyperlink>
      <w:r w:rsidRPr="009F2A06">
        <w:rPr>
          <w:rStyle w:val="InstructionText0"/>
        </w:rPr>
        <w:t xml:space="preserve"> for more information.</w:t>
      </w:r>
    </w:p>
    <w:bookmarkEnd w:id="49"/>
    <w:p w:rsidR="00B847E0" w:rsidRPr="009F2A06" w:rsidRDefault="00B847E0" w:rsidP="00B847E0">
      <w:pPr>
        <w:rPr>
          <w:rStyle w:val="InstructionText0"/>
        </w:rPr>
      </w:pPr>
      <w:r w:rsidRPr="009F2A06">
        <w:rPr>
          <w:rStyle w:val="InstructionText0"/>
        </w:rPr>
        <w:t xml:space="preserve">Once the Business Owner’s formal acceptance of the outputs is confirmed, the outputs can then be endorsed by the Steering Committee, which must be clearly documented in </w:t>
      </w:r>
      <w:r w:rsidR="006F684D">
        <w:rPr>
          <w:rStyle w:val="InstructionText0"/>
        </w:rPr>
        <w:t>the Steering Committee minutes.</w:t>
      </w:r>
    </w:p>
    <w:p w:rsidR="00B847E0" w:rsidRPr="006F684D" w:rsidRDefault="00B847E0" w:rsidP="00B847E0">
      <w:pPr>
        <w:rPr>
          <w:i/>
          <w:color w:val="0070C0"/>
        </w:rPr>
      </w:pPr>
      <w:r w:rsidRPr="009F2A06">
        <w:rPr>
          <w:rStyle w:val="InstructionText0"/>
        </w:rPr>
        <w:t>It is essential that the Business Owner is intimately involved in this process and takes ownership once the output has been delivered, as they are responsible for ensuring the outputs are appropriately utilised and the outcomes of the project realised.</w:t>
      </w:r>
    </w:p>
    <w:p w:rsidR="000E0DCC" w:rsidRPr="00A55080" w:rsidRDefault="000E0DCC" w:rsidP="000E0DCC">
      <w:pPr>
        <w:pStyle w:val="Heading1"/>
      </w:pPr>
      <w:bookmarkStart w:id="50" w:name="_Toc214435583"/>
      <w:r w:rsidRPr="00A55080">
        <w:t>Appendices</w:t>
      </w:r>
      <w:bookmarkEnd w:id="31"/>
      <w:bookmarkEnd w:id="50"/>
    </w:p>
    <w:p w:rsidR="000E0DCC" w:rsidRPr="00371622" w:rsidRDefault="000E0DCC" w:rsidP="00371622">
      <w:pPr>
        <w:rPr>
          <w:rStyle w:val="InstructionText0"/>
        </w:rPr>
      </w:pPr>
      <w:r w:rsidRPr="00C91E5E">
        <w:rPr>
          <w:rStyle w:val="InstructionText0"/>
        </w:rPr>
        <w:t xml:space="preserve">Appendices </w:t>
      </w:r>
      <w:r>
        <w:rPr>
          <w:rStyle w:val="InstructionText0"/>
        </w:rPr>
        <w:t>may include</w:t>
      </w:r>
      <w:r w:rsidRPr="00371622">
        <w:rPr>
          <w:rStyle w:val="InstructionText0"/>
        </w:rPr>
        <w:t>:</w:t>
      </w:r>
    </w:p>
    <w:p w:rsidR="000E0DCC" w:rsidRPr="009151B8" w:rsidRDefault="000E0DCC" w:rsidP="000E0DCC">
      <w:pPr>
        <w:pStyle w:val="ListBullet1a"/>
      </w:pPr>
      <w:r>
        <w:rPr>
          <w:rStyle w:val="InstructionText0"/>
          <w:i w:val="0"/>
        </w:rPr>
        <w:t>Change request/rectification log</w:t>
      </w:r>
    </w:p>
    <w:p w:rsidR="000E0DCC" w:rsidRPr="00C91E5E" w:rsidRDefault="000E0DCC" w:rsidP="000E0DCC">
      <w:pPr>
        <w:pStyle w:val="ListBullet1a"/>
        <w:rPr>
          <w:rStyle w:val="InstructionText0"/>
        </w:rPr>
      </w:pPr>
      <w:r>
        <w:rPr>
          <w:rStyle w:val="InstructionText0"/>
        </w:rPr>
        <w:t>F</w:t>
      </w:r>
      <w:r w:rsidRPr="00C91E5E">
        <w:rPr>
          <w:rStyle w:val="InstructionText0"/>
        </w:rPr>
        <w:t xml:space="preserve">orms </w:t>
      </w:r>
      <w:r>
        <w:rPr>
          <w:rStyle w:val="InstructionText0"/>
        </w:rPr>
        <w:t>and templates developed by the Project to provide consistent documentation.; (eg. change requests, review templates)</w:t>
      </w:r>
    </w:p>
    <w:p w:rsidR="000E0DCC" w:rsidRDefault="000E0DCC" w:rsidP="000E0DCC">
      <w:pPr>
        <w:pStyle w:val="ListBullet1a"/>
        <w:rPr>
          <w:rStyle w:val="InstructionText0"/>
        </w:rPr>
      </w:pPr>
      <w:r w:rsidRPr="00C91E5E">
        <w:rPr>
          <w:rStyle w:val="InstructionText0"/>
        </w:rPr>
        <w:t xml:space="preserve">Additional information provided to support the summary content within the Project Business Plan (eg </w:t>
      </w:r>
      <w:r>
        <w:rPr>
          <w:rStyle w:val="InstructionText0"/>
        </w:rPr>
        <w:t>Quality Management statement from the Project Business Plan</w:t>
      </w:r>
      <w:r w:rsidRPr="00C91E5E">
        <w:rPr>
          <w:rStyle w:val="InstructionText0"/>
        </w:rPr>
        <w:t>).</w:t>
      </w:r>
    </w:p>
    <w:p w:rsidR="000E0DCC" w:rsidRDefault="000E0DCC" w:rsidP="000E0DCC">
      <w:pPr>
        <w:pStyle w:val="ListBullet1a"/>
        <w:rPr>
          <w:rStyle w:val="InstructionText0"/>
        </w:rPr>
      </w:pPr>
      <w:r>
        <w:rPr>
          <w:rStyle w:val="InstructionText0"/>
        </w:rPr>
        <w:t>Relevant operational documents (eg. Existing quality control procedures)</w:t>
      </w:r>
    </w:p>
    <w:p w:rsidR="00371622" w:rsidRDefault="00371622" w:rsidP="000E0DCC">
      <w:pPr>
        <w:pStyle w:val="ListBullet1a"/>
        <w:rPr>
          <w:rStyle w:val="InstructionText0"/>
        </w:rPr>
      </w:pPr>
      <w:r>
        <w:rPr>
          <w:rStyle w:val="InstructionText0"/>
        </w:rPr>
        <w:t>Fitness-for-purpose criteria for individual outputs</w:t>
      </w:r>
    </w:p>
    <w:p w:rsidR="00371622" w:rsidRDefault="00371622" w:rsidP="00371622">
      <w:pPr>
        <w:pStyle w:val="ListBullet1a"/>
        <w:numPr>
          <w:ilvl w:val="0"/>
          <w:numId w:val="0"/>
        </w:numPr>
        <w:ind w:left="567" w:hanging="567"/>
        <w:rPr>
          <w:rStyle w:val="InstructionText0"/>
        </w:rPr>
      </w:pPr>
    </w:p>
    <w:p w:rsidR="00E94B65" w:rsidRDefault="00E94B65" w:rsidP="000E0DCC">
      <w:pPr>
        <w:pStyle w:val="Heading7"/>
        <w:sectPr w:rsidR="00E94B65" w:rsidSect="00CE573F">
          <w:headerReference w:type="even" r:id="rId33"/>
          <w:headerReference w:type="default" r:id="rId34"/>
          <w:headerReference w:type="first" r:id="rId35"/>
          <w:footerReference w:type="first" r:id="rId36"/>
          <w:type w:val="oddPage"/>
          <w:pgSz w:w="11906" w:h="16838" w:code="9"/>
          <w:pgMar w:top="907" w:right="1134" w:bottom="720" w:left="1134" w:header="709" w:footer="709" w:gutter="0"/>
          <w:cols w:space="708"/>
          <w:docGrid w:linePitch="360"/>
        </w:sectPr>
      </w:pPr>
    </w:p>
    <w:p w:rsidR="000E0DCC" w:rsidRPr="00265129" w:rsidRDefault="000E0DCC" w:rsidP="00265129">
      <w:pPr>
        <w:pStyle w:val="Heading7"/>
      </w:pPr>
      <w:r w:rsidRPr="00265129">
        <w:rPr>
          <w:rStyle w:val="InstructionText0"/>
          <w:i w:val="0"/>
          <w:color w:val="auto"/>
          <w:szCs w:val="36"/>
        </w:rPr>
        <w:lastRenderedPageBreak/>
        <w:t>Change Request/Rectification Log</w:t>
      </w:r>
    </w:p>
    <w:p w:rsidR="000E0DCC" w:rsidRDefault="000E0DCC" w:rsidP="000E0DC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803"/>
        <w:gridCol w:w="3141"/>
        <w:gridCol w:w="2835"/>
        <w:gridCol w:w="1646"/>
        <w:gridCol w:w="1646"/>
        <w:gridCol w:w="1756"/>
        <w:gridCol w:w="1756"/>
      </w:tblGrid>
      <w:tr w:rsidR="00E94B65" w:rsidRPr="00DB28C0" w:rsidTr="00D36838">
        <w:tc>
          <w:tcPr>
            <w:tcW w:w="693" w:type="dxa"/>
          </w:tcPr>
          <w:p w:rsidR="00E94B65" w:rsidRPr="00DB28C0" w:rsidRDefault="00E94B65" w:rsidP="00C95FED">
            <w:pPr>
              <w:rPr>
                <w:b/>
                <w:iCs/>
              </w:rPr>
            </w:pPr>
            <w:r w:rsidRPr="00DB28C0">
              <w:rPr>
                <w:b/>
                <w:iCs/>
              </w:rPr>
              <w:t xml:space="preserve">Date </w:t>
            </w:r>
          </w:p>
        </w:tc>
        <w:tc>
          <w:tcPr>
            <w:tcW w:w="1803" w:type="dxa"/>
          </w:tcPr>
          <w:p w:rsidR="00E94B65" w:rsidRPr="00DB28C0" w:rsidRDefault="00E94B65" w:rsidP="00C95FED">
            <w:pPr>
              <w:rPr>
                <w:b/>
                <w:iCs/>
              </w:rPr>
            </w:pPr>
            <w:r w:rsidRPr="00DB28C0">
              <w:rPr>
                <w:b/>
                <w:iCs/>
              </w:rPr>
              <w:t>Output</w:t>
            </w:r>
          </w:p>
        </w:tc>
        <w:tc>
          <w:tcPr>
            <w:tcW w:w="3141" w:type="dxa"/>
          </w:tcPr>
          <w:p w:rsidR="00E94B65" w:rsidRPr="00DB28C0" w:rsidRDefault="00E94B65" w:rsidP="00E94B65">
            <w:pPr>
              <w:rPr>
                <w:b/>
                <w:iCs/>
              </w:rPr>
            </w:pPr>
            <w:r w:rsidRPr="00DB28C0">
              <w:rPr>
                <w:b/>
                <w:iCs/>
              </w:rPr>
              <w:t>Request</w:t>
            </w:r>
          </w:p>
        </w:tc>
        <w:tc>
          <w:tcPr>
            <w:tcW w:w="2835" w:type="dxa"/>
          </w:tcPr>
          <w:p w:rsidR="00E94B65" w:rsidRPr="00DB28C0" w:rsidRDefault="00E94B65" w:rsidP="00C95FED">
            <w:pPr>
              <w:rPr>
                <w:b/>
                <w:iCs/>
              </w:rPr>
            </w:pPr>
            <w:r>
              <w:rPr>
                <w:b/>
                <w:iCs/>
              </w:rPr>
              <w:t>Impact</w:t>
            </w:r>
          </w:p>
        </w:tc>
        <w:tc>
          <w:tcPr>
            <w:tcW w:w="1646" w:type="dxa"/>
          </w:tcPr>
          <w:p w:rsidR="00E94B65" w:rsidRDefault="00E94B65" w:rsidP="00E94B65">
            <w:pPr>
              <w:rPr>
                <w:b/>
                <w:iCs/>
              </w:rPr>
            </w:pPr>
            <w:r>
              <w:rPr>
                <w:b/>
                <w:iCs/>
              </w:rPr>
              <w:t>Responsible Officer</w:t>
            </w:r>
          </w:p>
        </w:tc>
        <w:tc>
          <w:tcPr>
            <w:tcW w:w="1646" w:type="dxa"/>
          </w:tcPr>
          <w:p w:rsidR="00E94B65" w:rsidRPr="00DB28C0" w:rsidRDefault="00E94B65" w:rsidP="00E94B65">
            <w:pPr>
              <w:rPr>
                <w:b/>
                <w:iCs/>
              </w:rPr>
            </w:pPr>
            <w:r>
              <w:rPr>
                <w:b/>
                <w:iCs/>
              </w:rPr>
              <w:t>Authorisation date</w:t>
            </w:r>
            <w:r w:rsidRPr="00DB28C0">
              <w:rPr>
                <w:b/>
                <w:iCs/>
              </w:rPr>
              <w:t xml:space="preserve"> </w:t>
            </w:r>
          </w:p>
        </w:tc>
        <w:tc>
          <w:tcPr>
            <w:tcW w:w="1756" w:type="dxa"/>
          </w:tcPr>
          <w:p w:rsidR="00E94B65" w:rsidRPr="00DB28C0" w:rsidRDefault="00E94B65" w:rsidP="00E94B65">
            <w:pPr>
              <w:rPr>
                <w:b/>
                <w:iCs/>
              </w:rPr>
            </w:pPr>
            <w:r w:rsidRPr="00DB28C0">
              <w:rPr>
                <w:b/>
                <w:iCs/>
              </w:rPr>
              <w:t xml:space="preserve">Completion date </w:t>
            </w:r>
          </w:p>
        </w:tc>
        <w:tc>
          <w:tcPr>
            <w:tcW w:w="1756" w:type="dxa"/>
          </w:tcPr>
          <w:p w:rsidR="00E94B65" w:rsidRPr="00DB28C0" w:rsidRDefault="00E94B65" w:rsidP="00E94B65">
            <w:pPr>
              <w:rPr>
                <w:b/>
                <w:iCs/>
              </w:rPr>
            </w:pPr>
            <w:r>
              <w:rPr>
                <w:b/>
                <w:iCs/>
              </w:rPr>
              <w:t>Comments</w:t>
            </w:r>
          </w:p>
        </w:tc>
      </w:tr>
      <w:tr w:rsidR="00E94B65" w:rsidRPr="00DB28C0" w:rsidTr="00D36838">
        <w:tc>
          <w:tcPr>
            <w:tcW w:w="693" w:type="dxa"/>
          </w:tcPr>
          <w:p w:rsidR="00E94B65" w:rsidRPr="00DB28C0" w:rsidRDefault="00E94B65" w:rsidP="00C95FED">
            <w:pPr>
              <w:rPr>
                <w:iCs/>
              </w:rPr>
            </w:pPr>
          </w:p>
        </w:tc>
        <w:tc>
          <w:tcPr>
            <w:tcW w:w="1803" w:type="dxa"/>
          </w:tcPr>
          <w:p w:rsidR="00E94B65" w:rsidRPr="00DB28C0" w:rsidRDefault="00E94B65" w:rsidP="00C95FED">
            <w:pPr>
              <w:rPr>
                <w:iCs/>
              </w:rPr>
            </w:pPr>
          </w:p>
        </w:tc>
        <w:tc>
          <w:tcPr>
            <w:tcW w:w="3141" w:type="dxa"/>
          </w:tcPr>
          <w:p w:rsidR="00E94B65" w:rsidRPr="00DB28C0" w:rsidRDefault="00E94B65" w:rsidP="00C95FED">
            <w:pPr>
              <w:rPr>
                <w:iCs/>
              </w:rPr>
            </w:pPr>
          </w:p>
        </w:tc>
        <w:tc>
          <w:tcPr>
            <w:tcW w:w="2835" w:type="dxa"/>
          </w:tcPr>
          <w:p w:rsidR="00E94B65" w:rsidRPr="00DB28C0" w:rsidRDefault="00E94B65" w:rsidP="00C95FED">
            <w:pPr>
              <w:rPr>
                <w:iCs/>
              </w:rPr>
            </w:pPr>
          </w:p>
        </w:tc>
        <w:tc>
          <w:tcPr>
            <w:tcW w:w="1646" w:type="dxa"/>
          </w:tcPr>
          <w:p w:rsidR="00E94B65" w:rsidRPr="00DB28C0" w:rsidRDefault="00E94B65" w:rsidP="00E94B65">
            <w:pPr>
              <w:rPr>
                <w:iCs/>
              </w:rPr>
            </w:pPr>
          </w:p>
        </w:tc>
        <w:tc>
          <w:tcPr>
            <w:tcW w:w="1646" w:type="dxa"/>
          </w:tcPr>
          <w:p w:rsidR="00E94B65" w:rsidRPr="00DB28C0" w:rsidRDefault="00E94B65" w:rsidP="00E94B65">
            <w:pPr>
              <w:rPr>
                <w:iCs/>
              </w:rPr>
            </w:pPr>
          </w:p>
        </w:tc>
        <w:tc>
          <w:tcPr>
            <w:tcW w:w="1756" w:type="dxa"/>
          </w:tcPr>
          <w:p w:rsidR="00E94B65" w:rsidRPr="00DB28C0" w:rsidRDefault="00E94B65" w:rsidP="00E94B65">
            <w:pPr>
              <w:rPr>
                <w:iCs/>
              </w:rPr>
            </w:pPr>
          </w:p>
        </w:tc>
        <w:tc>
          <w:tcPr>
            <w:tcW w:w="1756" w:type="dxa"/>
          </w:tcPr>
          <w:p w:rsidR="00E94B65" w:rsidRPr="00DB28C0" w:rsidRDefault="00E94B65" w:rsidP="00E94B65">
            <w:pPr>
              <w:rPr>
                <w:iCs/>
              </w:rPr>
            </w:pPr>
          </w:p>
        </w:tc>
      </w:tr>
      <w:tr w:rsidR="00E94B65" w:rsidRPr="00DB28C0" w:rsidTr="00D36838">
        <w:tc>
          <w:tcPr>
            <w:tcW w:w="693" w:type="dxa"/>
          </w:tcPr>
          <w:p w:rsidR="00E94B65" w:rsidRPr="00DB28C0" w:rsidRDefault="00E94B65" w:rsidP="00C95FED">
            <w:pPr>
              <w:rPr>
                <w:iCs/>
              </w:rPr>
            </w:pPr>
          </w:p>
        </w:tc>
        <w:tc>
          <w:tcPr>
            <w:tcW w:w="1803" w:type="dxa"/>
          </w:tcPr>
          <w:p w:rsidR="00E94B65" w:rsidRPr="00DB28C0" w:rsidRDefault="00E94B65" w:rsidP="00C95FED">
            <w:pPr>
              <w:rPr>
                <w:iCs/>
              </w:rPr>
            </w:pPr>
          </w:p>
        </w:tc>
        <w:tc>
          <w:tcPr>
            <w:tcW w:w="3141" w:type="dxa"/>
          </w:tcPr>
          <w:p w:rsidR="00E94B65" w:rsidRPr="00DB28C0" w:rsidRDefault="00E94B65" w:rsidP="00C95FED">
            <w:pPr>
              <w:rPr>
                <w:iCs/>
              </w:rPr>
            </w:pPr>
          </w:p>
        </w:tc>
        <w:tc>
          <w:tcPr>
            <w:tcW w:w="2835" w:type="dxa"/>
          </w:tcPr>
          <w:p w:rsidR="00E94B65" w:rsidRPr="00DB28C0" w:rsidRDefault="00E94B65" w:rsidP="00C95FED">
            <w:pPr>
              <w:rPr>
                <w:iCs/>
              </w:rPr>
            </w:pPr>
          </w:p>
        </w:tc>
        <w:tc>
          <w:tcPr>
            <w:tcW w:w="1646" w:type="dxa"/>
          </w:tcPr>
          <w:p w:rsidR="00E94B65" w:rsidRPr="00DB28C0" w:rsidRDefault="00E94B65" w:rsidP="00E94B65">
            <w:pPr>
              <w:rPr>
                <w:iCs/>
              </w:rPr>
            </w:pPr>
          </w:p>
        </w:tc>
        <w:tc>
          <w:tcPr>
            <w:tcW w:w="1646" w:type="dxa"/>
          </w:tcPr>
          <w:p w:rsidR="00E94B65" w:rsidRPr="00DB28C0" w:rsidRDefault="00E94B65" w:rsidP="00E94B65">
            <w:pPr>
              <w:rPr>
                <w:iCs/>
              </w:rPr>
            </w:pPr>
          </w:p>
        </w:tc>
        <w:tc>
          <w:tcPr>
            <w:tcW w:w="1756" w:type="dxa"/>
          </w:tcPr>
          <w:p w:rsidR="00E94B65" w:rsidRPr="00DB28C0" w:rsidRDefault="00E94B65" w:rsidP="00E94B65">
            <w:pPr>
              <w:rPr>
                <w:iCs/>
              </w:rPr>
            </w:pPr>
          </w:p>
        </w:tc>
        <w:tc>
          <w:tcPr>
            <w:tcW w:w="1756" w:type="dxa"/>
          </w:tcPr>
          <w:p w:rsidR="00E94B65" w:rsidRPr="00DB28C0" w:rsidRDefault="00E94B65" w:rsidP="00E94B65">
            <w:pPr>
              <w:rPr>
                <w:iCs/>
              </w:rPr>
            </w:pPr>
          </w:p>
        </w:tc>
      </w:tr>
      <w:tr w:rsidR="00E94B65" w:rsidRPr="00DB28C0" w:rsidTr="00D36838">
        <w:tc>
          <w:tcPr>
            <w:tcW w:w="693" w:type="dxa"/>
          </w:tcPr>
          <w:p w:rsidR="00E94B65" w:rsidRPr="00DB28C0" w:rsidRDefault="00E94B65" w:rsidP="00C95FED">
            <w:pPr>
              <w:rPr>
                <w:iCs/>
              </w:rPr>
            </w:pPr>
          </w:p>
        </w:tc>
        <w:tc>
          <w:tcPr>
            <w:tcW w:w="1803" w:type="dxa"/>
          </w:tcPr>
          <w:p w:rsidR="00E94B65" w:rsidRPr="00DB28C0" w:rsidRDefault="00E94B65" w:rsidP="00C95FED">
            <w:pPr>
              <w:rPr>
                <w:iCs/>
              </w:rPr>
            </w:pPr>
          </w:p>
        </w:tc>
        <w:tc>
          <w:tcPr>
            <w:tcW w:w="3141" w:type="dxa"/>
          </w:tcPr>
          <w:p w:rsidR="00E94B65" w:rsidRPr="00DB28C0" w:rsidRDefault="00E94B65" w:rsidP="00C95FED">
            <w:pPr>
              <w:rPr>
                <w:iCs/>
              </w:rPr>
            </w:pPr>
          </w:p>
        </w:tc>
        <w:tc>
          <w:tcPr>
            <w:tcW w:w="2835" w:type="dxa"/>
          </w:tcPr>
          <w:p w:rsidR="00E94B65" w:rsidRPr="00DB28C0" w:rsidRDefault="00E94B65" w:rsidP="00C95FED">
            <w:pPr>
              <w:rPr>
                <w:iCs/>
              </w:rPr>
            </w:pPr>
          </w:p>
        </w:tc>
        <w:tc>
          <w:tcPr>
            <w:tcW w:w="1646" w:type="dxa"/>
          </w:tcPr>
          <w:p w:rsidR="00E94B65" w:rsidRPr="00DB28C0" w:rsidRDefault="00E94B65" w:rsidP="00E94B65">
            <w:pPr>
              <w:rPr>
                <w:iCs/>
              </w:rPr>
            </w:pPr>
          </w:p>
        </w:tc>
        <w:tc>
          <w:tcPr>
            <w:tcW w:w="1646" w:type="dxa"/>
          </w:tcPr>
          <w:p w:rsidR="00E94B65" w:rsidRPr="00DB28C0" w:rsidRDefault="00E94B65" w:rsidP="00E94B65">
            <w:pPr>
              <w:rPr>
                <w:iCs/>
              </w:rPr>
            </w:pPr>
          </w:p>
        </w:tc>
        <w:tc>
          <w:tcPr>
            <w:tcW w:w="1756" w:type="dxa"/>
          </w:tcPr>
          <w:p w:rsidR="00E94B65" w:rsidRPr="00DB28C0" w:rsidRDefault="00E94B65" w:rsidP="00E94B65">
            <w:pPr>
              <w:rPr>
                <w:iCs/>
              </w:rPr>
            </w:pPr>
          </w:p>
        </w:tc>
        <w:tc>
          <w:tcPr>
            <w:tcW w:w="1756" w:type="dxa"/>
          </w:tcPr>
          <w:p w:rsidR="00E94B65" w:rsidRPr="00DB28C0" w:rsidRDefault="00E94B65" w:rsidP="00E94B65">
            <w:pPr>
              <w:rPr>
                <w:iCs/>
              </w:rPr>
            </w:pPr>
          </w:p>
        </w:tc>
      </w:tr>
    </w:tbl>
    <w:p w:rsidR="000E0DCC" w:rsidRPr="00A55080" w:rsidRDefault="000E0DCC" w:rsidP="00E94B65"/>
    <w:p w:rsidR="000E0DCC" w:rsidRDefault="000E0DCC" w:rsidP="000E0DCC">
      <w:pPr>
        <w:pStyle w:val="BodyText"/>
      </w:pPr>
    </w:p>
    <w:sectPr w:rsidR="000E0DCC" w:rsidSect="00E94B65">
      <w:pgSz w:w="16838" w:h="11906" w:orient="landscape" w:code="9"/>
      <w:pgMar w:top="1134" w:right="907"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1ED" w:rsidRDefault="006601ED" w:rsidP="00731AC2">
      <w:pPr>
        <w:pStyle w:val="TableNumber1"/>
      </w:pPr>
      <w:r>
        <w:separator/>
      </w:r>
    </w:p>
  </w:endnote>
  <w:endnote w:type="continuationSeparator" w:id="0">
    <w:p w:rsidR="006601ED" w:rsidRDefault="006601ED"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Pr="005D495E" w:rsidRDefault="006F684D" w:rsidP="005033D8">
    <w:pPr>
      <w:pStyle w:val="Footer"/>
      <w:spacing w:before="120"/>
      <w:jc w:val="left"/>
    </w:pPr>
    <w:fldSimple w:instr=" STYLEREF  &quot;Document Name&quot;  \* MERGEFORMAT ">
      <w:r>
        <w:rPr>
          <w:noProof/>
        </w:rPr>
        <w:t>Quality Management Plan</w:t>
      </w:r>
    </w:fldSimple>
    <w:r>
      <w:br/>
    </w:r>
    <w:r w:rsidRPr="005D495E">
      <w:fldChar w:fldCharType="begin"/>
    </w:r>
    <w:r w:rsidRPr="005D495E">
      <w:instrText xml:space="preserve"> STYLEREF "Document Title" \* MERGEFORMAT </w:instrText>
    </w:r>
    <w:r w:rsidRPr="005D495E">
      <w:fldChar w:fldCharType="separate"/>
    </w:r>
    <w:r>
      <w:rPr>
        <w:b/>
        <w:bCs/>
        <w:noProof/>
        <w:lang w:val="en-US"/>
      </w:rPr>
      <w:t>Error! No text of specified style in document.</w:t>
    </w:r>
    <w:r w:rsidRPr="005D495E">
      <w:fldChar w:fldCharType="end"/>
    </w:r>
  </w:p>
  <w:p w:rsidR="006F684D" w:rsidRPr="005D495E" w:rsidRDefault="006F684D" w:rsidP="005033D8">
    <w:pPr>
      <w:pStyle w:val="Footer"/>
      <w:jc w:val="left"/>
    </w:pPr>
    <w:fldSimple w:instr=" STYLEREF  &quot;Document Version No&quot;  \* MERGEFORMAT ">
      <w:r w:rsidRPr="006F684D">
        <w:rPr>
          <w:b/>
          <w:bCs/>
          <w:noProof/>
          <w:lang w:val="en-US"/>
        </w:rPr>
        <w:t>Version 1.0 April 2009</w:t>
      </w:r>
    </w:fldSimple>
  </w:p>
  <w:p w:rsidR="006F684D" w:rsidRDefault="006F684D" w:rsidP="005033D8">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Pr>
        <w:noProof/>
        <w:lang w:val="en-US"/>
      </w:rPr>
      <w:t>15</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rsidP="005033D8">
    <w:pPr>
      <w:pStyle w:val="Footer"/>
      <w:pBdr>
        <w:top w:val="none" w:sz="0" w:space="0" w:color="auto"/>
      </w:pBdr>
      <w:jc w:val="left"/>
      <w:rPr>
        <w:color w:val="000000"/>
        <w:sz w:val="22"/>
      </w:rPr>
    </w:pPr>
  </w:p>
  <w:p w:rsidR="006F684D" w:rsidRPr="00532E48" w:rsidRDefault="006F684D" w:rsidP="005033D8">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5150EB">
      <w:rPr>
        <w:b/>
        <w:noProof/>
        <w:color w:val="000000"/>
        <w:sz w:val="22"/>
      </w:rPr>
      <mc:AlternateContent>
        <mc:Choice Requires="wpg">
          <w:drawing>
            <wp:anchor distT="0" distB="0" distL="114300" distR="114300" simplePos="0" relativeHeight="251657216"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9"/>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70493F" id="Group 16" o:spid="_x0000_s1026" style="position:absolute;margin-left:-54.9pt;margin-top:-286.55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3LTAxLTIz&#10;VDA0OjE4OjI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y0w&#10;MS0yM1QwNDoxODoy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ctMDEtMjNUMDQ6MTg6Mj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3LTAxLTIzVDA0OjE4OjI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ctMDEtMjNUMDQ6MTg6MjJ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3LTAxLTIzVDA0&#10;OjE4OjIy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kAAAAAAHgAAwAAAEgASAAAAAAC3gJA/+7/7gMGAlIDZwUoA/wAAgAAAEgASAAA&#10;AAAC2AIoAAEAAABkAAAAAQADAwMAAAABf/8AAQABAAAAAAAAAAAAAAAAaAgAGQGQAAAAAAAg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J+AAAIgQAAAAsA&#10;dwBhAHQAZQByACAAbABpAG4AZQBzAAAAAQAAAAAAAAAAAAAAAAAAAAAAAAABAAAAAAAAAAAAAAiB&#10;AAACfgAAAAAAAAAAAAAAAAAAAAABAAAAAAAAAAAAAAAAAAAAAAAAABAAAAABAAAAAAAAbnVsbAAA&#10;AAIAAAAGYm91bmRzT2JqYwAAAAEAAAAAAABSY3QxAAAABAAAAABUb3AgbG9uZwAAAAAAAAAATGVm&#10;dGxvbmcAAAAAAAAAAEJ0b21sb25nAAACfgAAAABSZ2h0bG9uZwAACI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n4AAAAA&#10;UmdodGxvbmcAAAi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LJAAAAAEAAACgAAAALwAAAeAAAFggAAALCAAYAAH/2P/gABBKRklGAAEC&#10;AABIAEgAA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TozMSsxMTowMDwveGFwOkNyZWF0ZURhdGU+&#10;CiAgICAgICAgIDx4YXA6TW9kaWZ5RGF0ZT4yMDA3LTAxLTIzVDE1OjIxOjMxKzExOjAwPC94YXA6&#10;TW9kaWZ5RGF0ZT4KICAgICAgICAgPHhhcDpNZXRhZGF0YURhdGU+MjAwNy0wMS0yM1QxNToyMToz&#10;MS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1NzA4M0YzOTkzMjYzQTIxOTY3Qzk3RDMx&#10;M0QxNUIxRT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fgiBAwERAAIRAQMRAf/dAAQBE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&#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35bL4rAYvI5zO5PH4XC4eiqsllsxlq2mxuLxeOooTUVmQyOQrGSKCCGNW&#10;kllldVRQWYgAn25DDLcSrBApd3IVVUEsxJoAAKkknAAyT03LNFbxNPOwREBZmYgKoGSSTgADJJwO&#10;oG2NzYjeOFo9xYCWqqcNkQ8mNrarG5LFDI0quUjyFFT5WKCZ6Wa2ulqRH454is0DSQyRyO5dW01n&#10;Mbe4ADrxAYNQ+hKkgMODLWqmqsAwIDdrcw3kIuLcko3AkFaj1AYAlTxU0owoykqQS/8AtP0o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&#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y0wMS0yM1QwNDoxODoxOV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ctMDEtMjNUMDQ6MTg6MTl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E5WjwvZGF0Z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UGFwZXJOYW1lPC9rZXk+CgkJCQkJ&#10;PHN0cmluZz5uYS1s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lBhcGVySW5mby5QTVVuYWRqdXN0ZWRQYWdl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Y2xpZW50PC9rZXk+CgkJCQkJPHN0cmluZz5jb20u&#10;YXBwbGUucHJpbnRpbmdtYW5hZ2VyPC9zdHJpbmc+CgkJCQkJPGtleT5jb20uYXBwbGUucHJpbnQu&#10;dGlja2V0Lm1vZERhdGU8L2tleT4KCQkJCQk8ZGF0ZT4yMDA3LTAxLTIzVDA0OjE4OjE5WjwvZGF0&#10;Z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w&#10;Ny0wMS0yM1QwNDoxODoxOVo8L2RhdGU+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w&#10;cGQuUE1QYXBlck5hbWU8L2tleT4KCQkJCQk8c3RyaW5nPlVTIExldHRlcj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t4CQP/u/+4DBgJSA2cFKAP8&#10;AAIAAABIAEgAAAAAAtgCKAABAAAAZAAAAAEAAwMDAAAAAX//AAEAAQAAAAAAAAAAAAAAAGgIABkB&#10;kAAAAAAAIAAAAAAAAAAAAAAAAAAAAAAAAAAAAAAAAAAA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HAAAABgAAAAAAAAAAAAAA&#10;yAAACacAAAAJAGIAYQBzAGUAIAB3AGEAdgBlAAAAAQAAAAAAAAAAAAAAAAAAAAAAAAABAAAAAAAA&#10;AAAAAAmnAAAAyAAAAAAAAAAAAAAAAAAAAAABAAAAAAAAAAAAAAAAAAAAAAAAABAAAAABAAAAAAAA&#10;bnVsbAAAAAIAAAAGYm91bmRzT2JqYwAAAAEAAAAAAABSY3QxAAAABAAAAABUb3AgbG9uZwAAAAAA&#10;AAAATGVmdGxvbmcAAAAAAAAAAEJ0b21sb25nAAAAyAAAAABSZ2h0bG9uZwAAC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gAAAAAUmdodGxvbmcAAAm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RBNkE1NEY0MDZFMDRBNEQ1MzAxMjdG&#10;RDk3MjI1NzVE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DICacDAREAAhEBAxEB/90ABAE1/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I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AAAAABSZ2h0bG9uZwAAAW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oxAAAAAQAAAKAA&#10;AACEAAAB4AAA94AAABoVABgAAf/Y/+AAEEpGSUYAAQIAAEgASAAA/+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2LTExLTA2VDE3OjQ0OjA3KzExOjAwPC94YXA6Q3Jl&#10;YXRlRGF0ZT4KICAgICAgICAgPHhhcDpNb2RpZnlEYXRlPjIwMDYtMTEtMDZUMTc6NDQ6MDcrMTE6&#10;MDA8L3hhcDpNb2RpZnlEYXRlPgogICAgICAgICA8eGFwOk1ldGFkYXRhRGF0ZT4yMDA2LTExLTA2&#10;VDE3OjQ0OjA3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DA4NUEzRkZCQUUxNDkyM0RG&#10;RUE2NTE0Q0FFNTU2NDg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SQBYgMBEQACEQEDEQH/3QAEAC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18"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19"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6F684D" w:rsidRPr="00095CA7" w:rsidRDefault="006F684D" w:rsidP="005033D8">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684D" w:rsidRDefault="006F684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Pr="00DB5B95" w:rsidRDefault="006F684D" w:rsidP="00C95FED">
    <w:pPr>
      <w:pStyle w:val="Guidefooter"/>
    </w:pPr>
    <w:r>
      <w:t xml:space="preserve">Quality Management Plan </w:t>
    </w:r>
    <w:fldSimple w:instr=" STYLEREF  &quot;Document Name&quot; \t  \* MERGEFORMAT ">
      <w:r w:rsidR="005150EB" w:rsidRPr="005150EB">
        <w:rPr>
          <w:b/>
          <w:bCs/>
          <w:noProof/>
          <w:lang w:val="en-US"/>
        </w:rPr>
        <w:t>(Medium Projects)</w:t>
      </w:r>
    </w:fldSimple>
    <w:r>
      <w:t xml:space="preserve">: </w:t>
    </w:r>
    <w:fldSimple w:instr=" STYLEREF  &quot;Document Subtitle&quot;  \* MERGEFORMAT ">
      <w:r w:rsidR="005150EB" w:rsidRPr="005150EB">
        <w:rPr>
          <w:b/>
          <w:bCs/>
          <w:noProof/>
          <w:lang w:val="en-US"/>
        </w:rPr>
        <w:t>Template and Guide</w:t>
      </w:r>
    </w:fldSimple>
    <w:r>
      <w:t xml:space="preserve"> Version 1.0 April 2009</w:t>
    </w:r>
  </w:p>
  <w:p w:rsidR="006F684D" w:rsidRDefault="006F684D" w:rsidP="00C95FED">
    <w:pPr>
      <w:pStyle w:val="Guidefooter"/>
    </w:pPr>
    <w:r>
      <w:t>Tasmanian Government Project Management Framework</w:t>
    </w:r>
  </w:p>
  <w:p w:rsidR="006F684D" w:rsidRDefault="006F684D" w:rsidP="00C95FED">
    <w:pPr>
      <w:pStyle w:val="Guidefooter"/>
    </w:pPr>
    <w:r>
      <w:fldChar w:fldCharType="begin"/>
    </w:r>
    <w:r>
      <w:instrText xml:space="preserve"> PAGE   \* MERGEFORMAT </w:instrText>
    </w:r>
    <w:r>
      <w:fldChar w:fldCharType="separate"/>
    </w:r>
    <w:r w:rsidR="005150EB">
      <w:rPr>
        <w:noProof/>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Pr="00DB5B95" w:rsidRDefault="006F684D" w:rsidP="00C95FED">
    <w:pPr>
      <w:pStyle w:val="Guidefooter"/>
    </w:pPr>
    <w:fldSimple w:instr=" STYLEREF  &quot;Document Name&quot; \t  \* MERGEFORMAT ">
      <w:r w:rsidR="005150EB" w:rsidRPr="005150EB">
        <w:rPr>
          <w:b/>
          <w:bCs/>
          <w:noProof/>
          <w:lang w:val="en-US"/>
        </w:rPr>
        <w:t>(Medium Projects)</w:t>
      </w:r>
    </w:fldSimple>
    <w:r>
      <w:t xml:space="preserve">: </w:t>
    </w:r>
    <w:fldSimple w:instr=" STYLEREF  &quot;Document Subtitle&quot;  \* MERGEFORMAT ">
      <w:r w:rsidR="005150EB" w:rsidRPr="005150EB">
        <w:rPr>
          <w:b/>
          <w:bCs/>
          <w:noProof/>
          <w:lang w:val="en-US"/>
        </w:rPr>
        <w:t>Template and Guide</w:t>
      </w:r>
    </w:fldSimple>
    <w:r>
      <w:t xml:space="preserve"> Version 1.0 April 2009</w:t>
    </w:r>
  </w:p>
  <w:p w:rsidR="006F684D" w:rsidRDefault="006F684D" w:rsidP="00C95FED">
    <w:pPr>
      <w:pStyle w:val="Guidefooter"/>
    </w:pPr>
    <w:r>
      <w:t>Tasmanian Government Project Management Framework</w:t>
    </w:r>
  </w:p>
  <w:p w:rsidR="006F684D" w:rsidRDefault="006F684D">
    <w:pPr>
      <w:pStyle w:val="Footer"/>
      <w:pBdr>
        <w:top w:val="none" w:sz="0" w:space="0" w:color="auto"/>
      </w:pBdr>
    </w:pPr>
    <w:r>
      <w:t>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rsidP="00C95FED">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6F684D" w:rsidRPr="002144BA" w:rsidRDefault="006F684D" w:rsidP="00C95FED">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p>
  <w:p w:rsidR="006F684D" w:rsidRPr="002144BA" w:rsidRDefault="005150EB" w:rsidP="00C95FED">
    <w:pPr>
      <w:pStyle w:val="Footer"/>
      <w:pBdr>
        <w:top w:val="none" w:sz="0" w:space="0" w:color="auto"/>
      </w:pBdr>
    </w:pPr>
    <w:r>
      <w:rPr>
        <w:noProof/>
      </w:rPr>
      <mc:AlternateContent>
        <mc:Choice Requires="wpg">
          <w:drawing>
            <wp:anchor distT="0" distB="0" distL="114300" distR="114300" simplePos="0" relativeHeight="251658240"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5"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6"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7"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7D477" id="Group 24" o:spid="_x0000_s1026" style="position:absolute;margin-left:-56.4pt;margin-top:-308.8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C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y0wMS0yM1QwNDoxOD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ctMDEtMjNUMDQ6MTg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3LTAxLTIzVDA0OjE4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EtMjNUMDQ6MTg6MjJ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3LTAxLTIzVDA0OjE4OjIy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J+AAAIgQAAAAsAdwBhAHQAZQBy&#10;ACAAbABpAG4AZQBzAAAAAQAAAAAAAAAAAAAAAAAAAAAAAAABAAAAAAAAAAAAAAiBAAACfgAAAAAA&#10;AAAAAAAAAAAAAAABAAAAAAAAAAAAAAAAAAAAAAAAABAAAAABAAAAAAAAbnVsbAAAAAIAAAAGYm91&#10;bmRzT2JqYwAAAAEAAAAAAABSY3QxAAAABAAAAABUb3AgbG9uZwAAAAAAAAAATGVmdGxvbmcAAAAA&#10;AAAAAEJ0b21sb25nAAACfgAAAABSZ2h0bG9uZwAACI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4AAAAAUmdodGxvbmcA&#10;AAi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LJAAAAAEAAACgAAAALwAAAeAAAFggAAALCAAYAAH/2P/gABBKRklGAAECAABIAEgAAP/t&#10;AAxBZG9iZV9DTQAB/+4ADkFkb2JlAGSAAAAAAf/bAIQADAgICAkIDAkJDBELCgsRFQ8MDA8VGBMT&#10;FRMTGBEMDAwMDAwRDAwMDAwMDAwMDAwMDAwMDAwMDAwMDAwMDAwMDAENCwsNDg0QDg4QFA4ODhQU&#10;Dg4ODhQRDAwMDAwREQwMDAwMDBEMDAwMDAwMDAwMDAwMDAwMDAwMDAwMDAwMDAwM/8AAEQgAL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TozMSsxMTowMDwveGFwOkNyZWF0ZURhdGU+CiAgICAgICAg&#10;IDx4YXA6TW9kaWZ5RGF0ZT4yMDA3LTAxLTIzVDE1OjIxOjMxKzExOjAwPC94YXA6TW9kaWZ5RGF0&#10;ZT4KICAgICAgICAgPHhhcDpNZXRhZGF0YURhdGU+MjAwNy0wMS0yM1QxNToyMTozMS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A4M0YzOTkzMjYzQTIxOTY3Qzk3RDMxM0QxNUIxR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CfgiBAwERAAIRAQMRAf/dAAQBE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&#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&#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3r8ltqYvsCXpPrSh&#10;fuHvaGmpKzK9e7WyEUWN69xleA1HuLuneqxVNHtXHuh80MdVHLk62NW/hWMyMimL2JLLlm7l28b3&#10;ubfR2BJCyuMzMOKW0dQ07+RKkRIaeLLGM9Bu95ltItwOy7av1l8AC0SHESng9zJQrAh4gMDK4r4U&#10;UhFOh121FuSHB4+Pd9dhsjuTxyPlarb2NrcThTPLO0qQY6hyNTWTiOGMpD5JagtIVMpWPX40Irk2&#10;zTsbRWWP8IchmpTiSFUVJzQDFaVNKk9thcrAou2VpPxFAVWteABZjQDFSc0rQVoHz2x0/wB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5bL4rAYvI5zO5PH4XC4eiqsllsxlq2mxuLxeOooTUVmQyOQrGSKCCGNWkllldVRQWYgA&#10;n25DDLcSrBApd3IVVUEsxJoAAKkknAAyT03LNFbxNPOwREBZmYgKoGSSTgADJJwOoG2NzYjeOFo9&#10;xYCWqqcNkQ8mNrarG5LFDI0quUjyFFT5WKCZ6Wa2ulqRH454is0DSQyRyO5dW01nMbe4ADrxAYNQ&#10;+hKkgMODLWqmqsAwIDdrcw3kIuLcko3AkFaj1AYAlTxU0owoykqQS/8AtP0o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&#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&#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A0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EtMjNUMDQ6&#10;MTg6MTl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E5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MS0yM1QwNDoxODoxO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xLTIzVDA0OjE4OjE5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MS0yM1Qw&#10;NDoxODoxO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AyAAACacAAAAJ&#10;AGIAYQBzAGUAIAB3AGEAdgBlAAAAAQAAAAAAAAAAAAAAAAAAAAAAAAABAAAAAAAAAAAAAAmnAAAA&#10;yAAAAAAAAAAAAAAAAAAAAAABAAAAAAAAAAAAAAAAAAAAAAAAABAAAAABAAAAAAAAbnVsbAAAAAIA&#10;AAAGYm91bmRzT2JqYwAAAAEAAAAAAABSY3QxAAAABAAAAABUb3AgbG9uZwAAAAAAAAAATGVmdGxv&#10;bmcAAAAAAAAAAEJ0b21sb25nAAAAyAAAAABSZ2h0bG9uZwAAC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gAAAAAUmdo&#10;dGxvbmcAAAm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FVQAAAAEAAACgAAAADQAAAeAAABhgAAAFOQAY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TWFjaW50b3NoPC94YXA6Q3JlYXRvclRvb2w+CiAgICAgICAgIDx4YXA6Q3Jl&#10;YXRlRGF0ZT4yMDA3LTAxLTIzVDE1OjIwOjUzKzExOjAwPC94YXA6Q3JlYXRlRGF0ZT4KICAgICAg&#10;ICAgPHhhcDpNb2RpZnlEYXRlPjIwMDctMDEtMjNUMTU6MjA6NTMrMTE6MDA8L3hhcDpNb2RpZnlE&#10;YXRlPgogICAgICAgICA8eGFwOk1ldGFkYXRhRGF0ZT4yMDA3LTAxLTIzVDE1OjIwOjUzKzEx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MwMDAwMDAvMTAwMDA8L3RpZmY6WFJlc29s&#10;dXRpb24+CiAgICAgICAgIDx0aWZmOllSZXNvbHV0aW9uPjMwMD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RBNkE1NEY0MDZFMDRBNEQ1MzAxMjdGRDk3MjI1NzVE&#10;PC9leGlmOk5hdGl2ZURpZ2Vzd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DICacDAREAAhEBAxEB/90ABAE1/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&#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UQAAAAYAAAAA&#10;AAAAAAAAASQAAAFiAAAADgBUAGEAcwBHAG8AdgBfAFYAZQByAHQAKABDACkAAAABAAAAAAAAAAAA&#10;AAAAAAAAAAAAAAEAAAAAAAAAAAAAAWIAAAEkAAAAAAAAAAAAAAAAAAAAAAEAAAAAAAAAAAAAAAAA&#10;AAAAAAAAEAAAAAEAAAAAAABudWxsAAAAAgAAAAZib3VuZHNPYmpjAAAAAQAAAAAAAFJjdDEAAAAE&#10;AAAAAFRvcCBsb25nAAAAAAAAAABMZWZ0bG9uZwAAAAAAAAAAQnRvbWxvbmcAAAEk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J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oxAAAAAQAAAKAAAACEAAAB4AAA&#10;94AAABoVABgAAf/Y/+AAEEpGSUYAAQIAAEgASAAA/+0ADEFkb2JlX0NNAAH/7gAOQWRvYmUAZIAA&#10;AAAB/9sAhAAMCAgICQgMCQkMEQsKCxEVDwwMDxUYExMVExMYEQwMDAwMDBEMDAwMDAwMDAwMDAwM&#10;DAwMDAwMDAwMDAwMDAwMAQ0LCw0ODRAODhAUDg4OFBQODg4OFBEMDAwMDBERDAwMDAwMEQwMDAwM&#10;DAwMDAwMDAwMDAwMDAwMDAwMDAwMDAz/wAARCAC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A2VDE3OjQ0OjA3KzExOjAwPC94YXA6Q3JlYXRlRGF0ZT4K&#10;ICAgICAgICAgPHhhcDpNb2RpZnlEYXRlPjIwMDYtMTEtMDZUMTc6NDQ6MDcrMTE6MDA8L3hhcDpN&#10;b2RpZnlEYXRlPgogICAgICAgICA8eGFwOk1ldGFkYXRhRGF0ZT4yMDA2LTExLTA2VDE3OjQ0OjA3&#10;KzE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MDAwMDAvMTAwMDA8L3RpZmY6&#10;WFJlc29sdXRpb24+CiAgICAgICAgIDx0aWZmOllSZXNvbHV0aW9uPjMwM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A4NUEzRkZCQUUxNDkyM0RGRUE2NTE0Q0FF&#10;NTU2NDg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SQBYgMBEQACEQEDEQH/3QAEAC3/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26"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27"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rsidP="00C95FED">
    <w:pPr>
      <w:pStyle w:val="Footer"/>
      <w:spacing w:before="120"/>
    </w:pPr>
    <w:r>
      <w:t>&lt;Project Title&gt;</w:t>
    </w:r>
  </w:p>
  <w:p w:rsidR="006F684D" w:rsidRPr="005D495E" w:rsidRDefault="006F684D" w:rsidP="00C95FED">
    <w:pPr>
      <w:pStyle w:val="Footer"/>
    </w:pPr>
    <w:r>
      <w:t>Quality Management Plan</w:t>
    </w:r>
  </w:p>
  <w:p w:rsidR="006F684D" w:rsidRPr="005D495E" w:rsidRDefault="006F684D" w:rsidP="00C95FED">
    <w:pPr>
      <w:pStyle w:val="Footer"/>
    </w:pPr>
    <w:r>
      <w:t>Version &lt;n.n&gt; Date: &lt;dd-mm-yyyy&gt;</w:t>
    </w:r>
  </w:p>
  <w:p w:rsidR="006F684D" w:rsidRPr="002144BA" w:rsidRDefault="006F684D" w:rsidP="00C95FED">
    <w:pPr>
      <w:pStyle w:val="Footer"/>
      <w:pBdr>
        <w:top w:val="none" w:sz="0" w:space="0" w:color="auto"/>
      </w:pBdr>
    </w:pPr>
    <w:r>
      <w:rPr>
        <w:lang w:val="en-US"/>
      </w:rPr>
      <w:t xml:space="preserve">Page </w:t>
    </w:r>
    <w:r>
      <w:rPr>
        <w:lang w:val="en-US"/>
      </w:rPr>
      <w:fldChar w:fldCharType="begin"/>
    </w:r>
    <w:r>
      <w:rPr>
        <w:lang w:val="en-US"/>
      </w:rPr>
      <w:instrText xml:space="preserve"> PAGE </w:instrText>
    </w:r>
    <w:r>
      <w:rPr>
        <w:lang w:val="en-US"/>
      </w:rPr>
      <w:fldChar w:fldCharType="separate"/>
    </w:r>
    <w:r w:rsidR="005150EB">
      <w:rPr>
        <w:noProof/>
        <w:lang w:val="en-US"/>
      </w:rPr>
      <w:t>5</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5150EB">
      <w:rPr>
        <w:noProof/>
        <w:lang w:val="en-US"/>
      </w:rPr>
      <w:t>15</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rsidP="00C95FED">
    <w:pPr>
      <w:pStyle w:val="Footer"/>
    </w:pPr>
    <w:r>
      <w:rPr>
        <w:rFonts w:ascii="Times" w:hAnsi="Times" w:cs="Times"/>
      </w:rPr>
      <w:tab/>
    </w:r>
    <w:r>
      <w:t>&lt;Project Name&gt; Project Quality Management Plan</w:t>
    </w:r>
  </w:p>
  <w:p w:rsidR="006F684D" w:rsidRDefault="006F684D" w:rsidP="00C95FED">
    <w:pPr>
      <w:pStyle w:val="Footer"/>
    </w:pPr>
    <w:r>
      <w:t>Version &lt;n.n, dd-mm-yyyy&gt;</w:t>
    </w:r>
  </w:p>
  <w:p w:rsidR="006F684D" w:rsidRPr="00634B75" w:rsidRDefault="006F684D" w:rsidP="00C95FED">
    <w:pPr>
      <w:pStyle w:val="Footer"/>
    </w:pPr>
    <w:r>
      <w:t xml:space="preserve"> </w:t>
    </w:r>
    <w:r>
      <w:t xml:space="preserve">Page </w:t>
    </w:r>
    <w:r>
      <w:fldChar w:fldCharType="begin"/>
    </w:r>
    <w:r>
      <w:instrText xml:space="preserve"> PAGE </w:instrText>
    </w:r>
    <w:r>
      <w:fldChar w:fldCharType="separate"/>
    </w:r>
    <w:r w:rsidR="005150EB">
      <w:rPr>
        <w:noProof/>
      </w:rPr>
      <w:t>13</w:t>
    </w:r>
    <w:r>
      <w:fldChar w:fldCharType="end"/>
    </w:r>
    <w:r>
      <w:t xml:space="preserve"> of </w:t>
    </w:r>
    <w:fldSimple w:instr=" NUMPAGES  ">
      <w:r w:rsidR="005150EB">
        <w:rPr>
          <w:noProof/>
        </w:rPr>
        <w:t>15</w:t>
      </w:r>
    </w:fldSimple>
    <w:r>
      <w:rPr>
        <w:color w:val="auto"/>
      </w:rPr>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Pr>
        <w:rStyle w:val="PageNumber"/>
        <w:i/>
        <w:iCs/>
        <w:noProof/>
        <w:szCs w:val="20"/>
      </w:rPr>
      <w:t>15</w:t>
    </w:r>
    <w:r>
      <w:rPr>
        <w:rStyle w:val="PageNumber"/>
        <w:i/>
        <w:iCs/>
        <w:szCs w:val="20"/>
      </w:rPr>
      <w:fldChar w:fldCharType="end"/>
    </w:r>
  </w:p>
  <w:p w:rsidR="006F684D" w:rsidRDefault="006F684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1ED" w:rsidRDefault="006601ED" w:rsidP="00731AC2">
      <w:pPr>
        <w:pStyle w:val="TableNumber1"/>
      </w:pPr>
      <w:r>
        <w:separator/>
      </w:r>
    </w:p>
  </w:footnote>
  <w:footnote w:type="continuationSeparator" w:id="0">
    <w:p w:rsidR="006601ED" w:rsidRDefault="006601ED" w:rsidP="00731AC2">
      <w:pPr>
        <w:pStyle w:val="TableNumber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Pr="00A8334D" w:rsidRDefault="006F684D" w:rsidP="00460C4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pPr>
      <w:pStyle w:val="Header"/>
      <w:jc w:val="left"/>
      <w:rPr>
        <w:rFonts w:ascii="Palatino Linotype" w:hAnsi="Palatino Linotype"/>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pPr>
      <w:jc w:val="right"/>
      <w:rPr>
        <w:i/>
        <w:iC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Pr="005033D8" w:rsidRDefault="006F684D" w:rsidP="00F13E64">
    <w:pPr>
      <w:pStyle w:val="Header"/>
      <w:rPr>
        <w:color w:val="A6A6A6"/>
        <w:sz w:val="22"/>
      </w:rPr>
    </w:pPr>
    <w:r w:rsidRPr="005033D8">
      <w:rPr>
        <w:color w:val="A6A6A6"/>
        <w:sz w:val="22"/>
      </w:rPr>
      <w:fldChar w:fldCharType="begin"/>
    </w:r>
    <w:r w:rsidRPr="005033D8">
      <w:rPr>
        <w:color w:val="A6A6A6"/>
        <w:sz w:val="22"/>
      </w:rPr>
      <w:instrText xml:space="preserve"> STYLEREF "Heading 1" \* MERGEFORMAT </w:instrText>
    </w:r>
    <w:r>
      <w:rPr>
        <w:color w:val="A6A6A6"/>
        <w:sz w:val="22"/>
      </w:rPr>
      <w:fldChar w:fldCharType="separate"/>
    </w:r>
    <w:r w:rsidR="005150EB">
      <w:rPr>
        <w:noProof/>
        <w:color w:val="A6A6A6"/>
        <w:sz w:val="22"/>
      </w:rPr>
      <w:t>Appendices</w:t>
    </w:r>
    <w:r w:rsidRPr="005033D8">
      <w:rPr>
        <w:color w:val="A6A6A6"/>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84D" w:rsidRDefault="006F684D" w:rsidP="00F13E64">
    <w:pPr>
      <w:pStyle w:val="Header"/>
      <w:pBdr>
        <w:bottom w:val="single" w:sz="8" w:space="1" w:color="auto"/>
      </w:pBdr>
    </w:pPr>
    <w:fldSimple w:instr=" STYLEREF &quot;Heading 1&quot; \* MERGEFORMAT ">
      <w:r>
        <w:rPr>
          <w:noProof/>
        </w:rP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145C313E"/>
    <w:multiLevelType w:val="hybridMultilevel"/>
    <w:tmpl w:val="ADB8EE56"/>
    <w:lvl w:ilvl="0">
      <w:start w:val="1"/>
      <w:numFmt w:val="bullet"/>
      <w:pStyle w:val="DocTitle"/>
      <w:lvlText w:val=""/>
      <w:lvlJc w:val="left"/>
      <w:pPr>
        <w:tabs>
          <w:tab w:val="num" w:pos="2574"/>
        </w:tabs>
        <w:ind w:left="2574" w:hanging="360"/>
      </w:pPr>
      <w:rPr>
        <w:rFonts w:ascii="Symbol"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02B42"/>
    <w:multiLevelType w:val="hybridMultilevel"/>
    <w:tmpl w:val="8DDA6404"/>
    <w:lvl w:ilvl="0" w:tplc="04090001">
      <w:start w:val="1"/>
      <w:numFmt w:val="bullet"/>
      <w:lvlText w:val=""/>
      <w:lvlJc w:val="left"/>
      <w:pPr>
        <w:tabs>
          <w:tab w:val="num" w:pos="723"/>
        </w:tabs>
        <w:ind w:left="723" w:hanging="360"/>
      </w:pPr>
      <w:rPr>
        <w:rFonts w:ascii="Symbol" w:hAnsi="Symbol" w:hint="default"/>
      </w:rPr>
    </w:lvl>
    <w:lvl w:ilvl="1" w:tplc="04090003" w:tentative="1">
      <w:start w:val="1"/>
      <w:numFmt w:val="bullet"/>
      <w:lvlText w:val="o"/>
      <w:lvlJc w:val="left"/>
      <w:pPr>
        <w:tabs>
          <w:tab w:val="num" w:pos="1443"/>
        </w:tabs>
        <w:ind w:left="1443" w:hanging="360"/>
      </w:pPr>
      <w:rPr>
        <w:rFonts w:ascii="Courier New" w:hAnsi="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5"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EA133B0"/>
    <w:multiLevelType w:val="hybridMultilevel"/>
    <w:tmpl w:val="251E364C"/>
    <w:lvl w:ilvl="0">
      <w:start w:val="1"/>
      <w:numFmt w:val="decimal"/>
      <w:pStyle w:val="Heading5"/>
      <w:lvlText w:val="%1."/>
      <w:lvlJc w:val="left"/>
      <w:pPr>
        <w:tabs>
          <w:tab w:val="num" w:pos="567"/>
        </w:tabs>
        <w:ind w:left="567" w:hanging="567"/>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15:restartNumberingAfterBreak="0">
    <w:nsid w:val="1EC22FAF"/>
    <w:multiLevelType w:val="hybridMultilevel"/>
    <w:tmpl w:val="9064C60E"/>
    <w:lvl w:ilvl="0" w:tplc="3FC4D70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13A64D9"/>
    <w:multiLevelType w:val="hybridMultilevel"/>
    <w:tmpl w:val="444447C4"/>
    <w:lvl w:ilvl="0" w:tplc="0C090001">
      <w:start w:val="1"/>
      <w:numFmt w:val="bullet"/>
      <w:pStyle w:val="ListBullet2b"/>
      <w:lvlText w:val="-"/>
      <w:lvlJc w:val="left"/>
      <w:pPr>
        <w:tabs>
          <w:tab w:val="num" w:pos="1701"/>
        </w:tabs>
        <w:ind w:left="1701" w:hanging="567"/>
      </w:pPr>
      <w:rPr>
        <w:rFonts w:ascii="Palatino Linotype" w:hAnsi="Palatino Linotype"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4C083B"/>
    <w:multiLevelType w:val="hybridMultilevel"/>
    <w:tmpl w:val="FEAEEB7E"/>
    <w:lvl w:ilvl="0" w:tplc="BBA676D6">
      <w:start w:val="1"/>
      <w:numFmt w:val="bullet"/>
      <w:lvlText w:val=""/>
      <w:lvlJc w:val="left"/>
      <w:pPr>
        <w:tabs>
          <w:tab w:val="num" w:pos="720"/>
        </w:tabs>
        <w:ind w:left="720" w:hanging="360"/>
      </w:pPr>
      <w:rPr>
        <w:rFonts w:ascii="Symbol" w:hAnsi="Symbol" w:hint="default"/>
        <w:kern w:val="12"/>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3B2ACE"/>
    <w:multiLevelType w:val="hybridMultilevel"/>
    <w:tmpl w:val="9762166E"/>
    <w:lvl w:ilvl="0" w:tplc="75FCB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A0AE0"/>
    <w:multiLevelType w:val="hybridMultilevel"/>
    <w:tmpl w:val="B6325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43750BE"/>
    <w:multiLevelType w:val="hybridMultilevel"/>
    <w:tmpl w:val="15246396"/>
    <w:lvl w:ilvl="0" w:tplc="BBA676D6">
      <w:start w:val="1"/>
      <w:numFmt w:val="bullet"/>
      <w:lvlText w:val=""/>
      <w:lvlJc w:val="left"/>
      <w:pPr>
        <w:tabs>
          <w:tab w:val="num" w:pos="720"/>
        </w:tabs>
        <w:ind w:left="720" w:hanging="360"/>
      </w:pPr>
      <w:rPr>
        <w:rFonts w:ascii="Symbol" w:hAnsi="Symbol" w:hint="default"/>
        <w:kern w:val="12"/>
        <w:sz w:val="24"/>
      </w:rPr>
    </w:lvl>
    <w:lvl w:ilvl="1" w:tplc="A67A3962">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7CF46B7"/>
    <w:multiLevelType w:val="hybridMultilevel"/>
    <w:tmpl w:val="BE58BE80"/>
    <w:lvl w:ilvl="0">
      <w:start w:val="1"/>
      <w:numFmt w:val="bullet"/>
      <w:pStyle w:val="ListBullet1a"/>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9" w15:restartNumberingAfterBreak="0">
    <w:nsid w:val="3E7315C8"/>
    <w:multiLevelType w:val="hybridMultilevel"/>
    <w:tmpl w:val="973667B0"/>
    <w:lvl w:ilvl="0" w:tplc="AE44097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41923099"/>
    <w:multiLevelType w:val="hybridMultilevel"/>
    <w:tmpl w:val="A7CE3B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41BB6C79"/>
    <w:multiLevelType w:val="hybridMultilevel"/>
    <w:tmpl w:val="69240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4" w15:restartNumberingAfterBreak="0">
    <w:nsid w:val="4AE44635"/>
    <w:multiLevelType w:val="hybridMultilevel"/>
    <w:tmpl w:val="D5F4763E"/>
    <w:lvl w:ilvl="0" w:tplc="B9C0B25C">
      <w:start w:val="1"/>
      <w:numFmt w:val="bullet"/>
      <w:pStyle w:val="ListBullet1c"/>
      <w:lvlText w:val="o"/>
      <w:lvlJc w:val="left"/>
      <w:pPr>
        <w:tabs>
          <w:tab w:val="num" w:pos="1701"/>
        </w:tabs>
        <w:ind w:left="1701" w:hanging="567"/>
      </w:pPr>
      <w:rPr>
        <w:rFonts w:hint="default"/>
      </w:rPr>
    </w:lvl>
    <w:lvl w:ilvl="1" w:tplc="FE24570C"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4EB54206"/>
    <w:multiLevelType w:val="hybridMultilevel"/>
    <w:tmpl w:val="C792D3AA"/>
    <w:lvl w:ilvl="0" w:tplc="D46A802C">
      <w:start w:val="1"/>
      <w:numFmt w:val="decimal"/>
      <w:pStyle w:val="ListNumber1a"/>
      <w:lvlText w:val="%1."/>
      <w:lvlJc w:val="left"/>
      <w:pPr>
        <w:tabs>
          <w:tab w:val="num" w:pos="567"/>
        </w:tabs>
        <w:ind w:left="567" w:hanging="567"/>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7" w15:restartNumberingAfterBreak="0">
    <w:nsid w:val="547B3432"/>
    <w:multiLevelType w:val="hybridMultilevel"/>
    <w:tmpl w:val="2DDEF4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BB1A0A"/>
    <w:multiLevelType w:val="hybridMultilevel"/>
    <w:tmpl w:val="B2F85662"/>
    <w:lvl w:ilvl="0" w:tplc="B9C0B25C">
      <w:start w:val="1"/>
      <w:numFmt w:val="lowerRoman"/>
      <w:pStyle w:val="ListNumber1c"/>
      <w:lvlText w:val="(%1)"/>
      <w:lvlJc w:val="left"/>
      <w:pPr>
        <w:tabs>
          <w:tab w:val="num" w:pos="2214"/>
        </w:tabs>
        <w:ind w:left="1701" w:hanging="567"/>
      </w:pPr>
      <w:rPr>
        <w:rFonts w:hint="default"/>
      </w:rPr>
    </w:lvl>
    <w:lvl w:ilvl="1" w:tplc="FE24570C">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A2A3B49"/>
    <w:multiLevelType w:val="hybridMultilevel"/>
    <w:tmpl w:val="C4F216E2"/>
    <w:lvl w:ilvl="0" w:tplc="04090001">
      <w:start w:val="1"/>
      <w:numFmt w:val="decimal"/>
      <w:pStyle w:val="SectionedNListItalics"/>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31" w15:restartNumberingAfterBreak="0">
    <w:nsid w:val="713B3E95"/>
    <w:multiLevelType w:val="hybridMultilevel"/>
    <w:tmpl w:val="2B384EB2"/>
    <w:lvl w:ilvl="0" w:tplc="2090A07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AD1FB0"/>
    <w:multiLevelType w:val="hybridMultilevel"/>
    <w:tmpl w:val="C8F02322"/>
    <w:lvl w:ilvl="0" w:tplc="B40CD2A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78941962"/>
    <w:multiLevelType w:val="hybridMultilevel"/>
    <w:tmpl w:val="075EF264"/>
    <w:lvl w:ilvl="0" w:tplc="459CD136">
      <w:start w:val="1"/>
      <w:numFmt w:val="bullet"/>
      <w:lvlText w:val=""/>
      <w:lvlJc w:val="left"/>
      <w:pPr>
        <w:tabs>
          <w:tab w:val="num" w:pos="567"/>
        </w:tabs>
        <w:ind w:left="1852" w:hanging="576"/>
      </w:pPr>
      <w:rPr>
        <w:rFonts w:ascii="Symbol" w:hAnsi="Symbol"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Times New Roman" w:hint="default"/>
      </w:rPr>
    </w:lvl>
    <w:lvl w:ilvl="3" w:tplc="0409000F">
      <w:start w:val="1"/>
      <w:numFmt w:val="bullet"/>
      <w:lvlText w:val=""/>
      <w:lvlJc w:val="left"/>
      <w:pPr>
        <w:tabs>
          <w:tab w:val="num" w:pos="2880"/>
        </w:tabs>
        <w:ind w:left="2880" w:hanging="360"/>
      </w:pPr>
      <w:rPr>
        <w:rFonts w:ascii="Symbol" w:hAnsi="Symbol"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Times New Roman" w:hint="default"/>
      </w:rPr>
    </w:lvl>
    <w:lvl w:ilvl="6" w:tplc="0409000F">
      <w:start w:val="1"/>
      <w:numFmt w:val="bullet"/>
      <w:lvlText w:val=""/>
      <w:lvlJc w:val="left"/>
      <w:pPr>
        <w:tabs>
          <w:tab w:val="num" w:pos="5040"/>
        </w:tabs>
        <w:ind w:left="5040" w:hanging="360"/>
      </w:pPr>
      <w:rPr>
        <w:rFonts w:ascii="Symbol" w:hAnsi="Symbol"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Times New Roman" w:hint="default"/>
      </w:rPr>
    </w:lvl>
  </w:abstractNum>
  <w:num w:numId="1">
    <w:abstractNumId w:val="6"/>
  </w:num>
  <w:num w:numId="2">
    <w:abstractNumId w:val="14"/>
  </w:num>
  <w:num w:numId="3">
    <w:abstractNumId w:val="16"/>
  </w:num>
  <w:num w:numId="4">
    <w:abstractNumId w:val="3"/>
  </w:num>
  <w:num w:numId="5">
    <w:abstractNumId w:val="18"/>
  </w:num>
  <w:num w:numId="6">
    <w:abstractNumId w:val="8"/>
  </w:num>
  <w:num w:numId="7">
    <w:abstractNumId w:val="23"/>
  </w:num>
  <w:num w:numId="8">
    <w:abstractNumId w:val="2"/>
  </w:num>
  <w:num w:numId="9">
    <w:abstractNumId w:val="20"/>
  </w:num>
  <w:num w:numId="10">
    <w:abstractNumId w:val="1"/>
  </w:num>
  <w:num w:numId="11">
    <w:abstractNumId w:val="0"/>
  </w:num>
  <w:num w:numId="12">
    <w:abstractNumId w:val="5"/>
  </w:num>
  <w:num w:numId="13">
    <w:abstractNumId w:val="30"/>
  </w:num>
  <w:num w:numId="14">
    <w:abstractNumId w:val="7"/>
  </w:num>
  <w:num w:numId="15">
    <w:abstractNumId w:val="25"/>
  </w:num>
  <w:num w:numId="16">
    <w:abstractNumId w:val="33"/>
  </w:num>
  <w:num w:numId="17">
    <w:abstractNumId w:val="12"/>
  </w:num>
  <w:num w:numId="18">
    <w:abstractNumId w:val="21"/>
  </w:num>
  <w:num w:numId="19">
    <w:abstractNumId w:val="19"/>
  </w:num>
  <w:num w:numId="20">
    <w:abstractNumId w:val="32"/>
  </w:num>
  <w:num w:numId="21">
    <w:abstractNumId w:val="9"/>
  </w:num>
  <w:num w:numId="22">
    <w:abstractNumId w:val="10"/>
  </w:num>
  <w:num w:numId="23">
    <w:abstractNumId w:val="26"/>
  </w:num>
  <w:num w:numId="24">
    <w:abstractNumId w:val="28"/>
  </w:num>
  <w:num w:numId="25">
    <w:abstractNumId w:val="29"/>
  </w:num>
  <w:num w:numId="26">
    <w:abstractNumId w:val="31"/>
  </w:num>
  <w:num w:numId="27">
    <w:abstractNumId w:val="17"/>
  </w:num>
  <w:num w:numId="28">
    <w:abstractNumId w:val="22"/>
  </w:num>
  <w:num w:numId="29">
    <w:abstractNumId w:val="4"/>
  </w:num>
  <w:num w:numId="30">
    <w:abstractNumId w:val="27"/>
  </w:num>
  <w:num w:numId="31">
    <w:abstractNumId w:val="24"/>
  </w:num>
  <w:num w:numId="32">
    <w:abstractNumId w:val="15"/>
  </w:num>
  <w:num w:numId="33">
    <w:abstractNumId w:val="11"/>
  </w:num>
  <w:num w:numId="3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F2"/>
    <w:rsid w:val="00004290"/>
    <w:rsid w:val="000305CF"/>
    <w:rsid w:val="00065D15"/>
    <w:rsid w:val="00067C67"/>
    <w:rsid w:val="00076077"/>
    <w:rsid w:val="000816B8"/>
    <w:rsid w:val="00082336"/>
    <w:rsid w:val="00085215"/>
    <w:rsid w:val="000909C2"/>
    <w:rsid w:val="00093749"/>
    <w:rsid w:val="000A2D0E"/>
    <w:rsid w:val="000D6B9E"/>
    <w:rsid w:val="000E0DCC"/>
    <w:rsid w:val="000E7CB4"/>
    <w:rsid w:val="000F2D22"/>
    <w:rsid w:val="00105D44"/>
    <w:rsid w:val="001254ED"/>
    <w:rsid w:val="001310C4"/>
    <w:rsid w:val="00197F7B"/>
    <w:rsid w:val="001B418E"/>
    <w:rsid w:val="001B7D74"/>
    <w:rsid w:val="001C2758"/>
    <w:rsid w:val="00211024"/>
    <w:rsid w:val="00224573"/>
    <w:rsid w:val="002315FF"/>
    <w:rsid w:val="00234190"/>
    <w:rsid w:val="00240086"/>
    <w:rsid w:val="002439C3"/>
    <w:rsid w:val="00246DB0"/>
    <w:rsid w:val="002552E3"/>
    <w:rsid w:val="0026320D"/>
    <w:rsid w:val="00265129"/>
    <w:rsid w:val="002705B7"/>
    <w:rsid w:val="00285E56"/>
    <w:rsid w:val="002A45DE"/>
    <w:rsid w:val="002A54E7"/>
    <w:rsid w:val="002C1E8E"/>
    <w:rsid w:val="002E0DC8"/>
    <w:rsid w:val="002F30F4"/>
    <w:rsid w:val="002F6C6F"/>
    <w:rsid w:val="002F7342"/>
    <w:rsid w:val="00313DED"/>
    <w:rsid w:val="0031745D"/>
    <w:rsid w:val="003211E5"/>
    <w:rsid w:val="00340358"/>
    <w:rsid w:val="00340D95"/>
    <w:rsid w:val="00344E77"/>
    <w:rsid w:val="00352BE3"/>
    <w:rsid w:val="00371622"/>
    <w:rsid w:val="00375FF1"/>
    <w:rsid w:val="00381FBB"/>
    <w:rsid w:val="003B1CF2"/>
    <w:rsid w:val="003C6525"/>
    <w:rsid w:val="003D59AB"/>
    <w:rsid w:val="003E56E6"/>
    <w:rsid w:val="003E69C0"/>
    <w:rsid w:val="003F2947"/>
    <w:rsid w:val="0043037B"/>
    <w:rsid w:val="00432FE0"/>
    <w:rsid w:val="00436B2C"/>
    <w:rsid w:val="004473F7"/>
    <w:rsid w:val="00460C45"/>
    <w:rsid w:val="004659DD"/>
    <w:rsid w:val="00475A4C"/>
    <w:rsid w:val="0048719F"/>
    <w:rsid w:val="004A39CE"/>
    <w:rsid w:val="004C4B15"/>
    <w:rsid w:val="004D2612"/>
    <w:rsid w:val="004E06E4"/>
    <w:rsid w:val="004E1ACC"/>
    <w:rsid w:val="004E518B"/>
    <w:rsid w:val="004F38A6"/>
    <w:rsid w:val="005033D8"/>
    <w:rsid w:val="0050414B"/>
    <w:rsid w:val="00510BAF"/>
    <w:rsid w:val="005136DB"/>
    <w:rsid w:val="005150EB"/>
    <w:rsid w:val="00531277"/>
    <w:rsid w:val="005325A1"/>
    <w:rsid w:val="005916CD"/>
    <w:rsid w:val="005A55C3"/>
    <w:rsid w:val="005D2BAB"/>
    <w:rsid w:val="005D546F"/>
    <w:rsid w:val="005F6018"/>
    <w:rsid w:val="005F79C3"/>
    <w:rsid w:val="006202B6"/>
    <w:rsid w:val="00620823"/>
    <w:rsid w:val="006601ED"/>
    <w:rsid w:val="00667340"/>
    <w:rsid w:val="006A0A96"/>
    <w:rsid w:val="006A53B6"/>
    <w:rsid w:val="006B2311"/>
    <w:rsid w:val="006B660C"/>
    <w:rsid w:val="006F62FC"/>
    <w:rsid w:val="006F684D"/>
    <w:rsid w:val="00720640"/>
    <w:rsid w:val="00731AC2"/>
    <w:rsid w:val="0074461E"/>
    <w:rsid w:val="007467B5"/>
    <w:rsid w:val="007471F8"/>
    <w:rsid w:val="007543B5"/>
    <w:rsid w:val="0076459A"/>
    <w:rsid w:val="007806B0"/>
    <w:rsid w:val="007A09BD"/>
    <w:rsid w:val="007A671C"/>
    <w:rsid w:val="007E5C28"/>
    <w:rsid w:val="007F3D90"/>
    <w:rsid w:val="008006B7"/>
    <w:rsid w:val="0083180C"/>
    <w:rsid w:val="00841496"/>
    <w:rsid w:val="00854C3B"/>
    <w:rsid w:val="00857637"/>
    <w:rsid w:val="00875055"/>
    <w:rsid w:val="00894B68"/>
    <w:rsid w:val="008C3E1F"/>
    <w:rsid w:val="00934C93"/>
    <w:rsid w:val="009509E4"/>
    <w:rsid w:val="00980184"/>
    <w:rsid w:val="009979E6"/>
    <w:rsid w:val="009A319F"/>
    <w:rsid w:val="009A5027"/>
    <w:rsid w:val="009B7571"/>
    <w:rsid w:val="009D195C"/>
    <w:rsid w:val="009D2947"/>
    <w:rsid w:val="009E3566"/>
    <w:rsid w:val="00A040FA"/>
    <w:rsid w:val="00A0487D"/>
    <w:rsid w:val="00A04DB2"/>
    <w:rsid w:val="00A1256B"/>
    <w:rsid w:val="00A37DC8"/>
    <w:rsid w:val="00A50CB6"/>
    <w:rsid w:val="00A5161A"/>
    <w:rsid w:val="00A54901"/>
    <w:rsid w:val="00A552F6"/>
    <w:rsid w:val="00A57660"/>
    <w:rsid w:val="00AC2129"/>
    <w:rsid w:val="00AE0CB6"/>
    <w:rsid w:val="00AE2523"/>
    <w:rsid w:val="00B06E8B"/>
    <w:rsid w:val="00B2242C"/>
    <w:rsid w:val="00B271EA"/>
    <w:rsid w:val="00B3072C"/>
    <w:rsid w:val="00B63B4F"/>
    <w:rsid w:val="00B67A57"/>
    <w:rsid w:val="00B711D6"/>
    <w:rsid w:val="00B71D03"/>
    <w:rsid w:val="00B847E0"/>
    <w:rsid w:val="00B90021"/>
    <w:rsid w:val="00BA2BAF"/>
    <w:rsid w:val="00BA3DB7"/>
    <w:rsid w:val="00BB4976"/>
    <w:rsid w:val="00BB6F79"/>
    <w:rsid w:val="00BC073F"/>
    <w:rsid w:val="00BC2C06"/>
    <w:rsid w:val="00BD25A4"/>
    <w:rsid w:val="00BD3810"/>
    <w:rsid w:val="00BD39F0"/>
    <w:rsid w:val="00BE2D2A"/>
    <w:rsid w:val="00BE7FB4"/>
    <w:rsid w:val="00C01E05"/>
    <w:rsid w:val="00C050E4"/>
    <w:rsid w:val="00C06D5A"/>
    <w:rsid w:val="00C36F7A"/>
    <w:rsid w:val="00C577FF"/>
    <w:rsid w:val="00C60CE2"/>
    <w:rsid w:val="00C630F0"/>
    <w:rsid w:val="00C743E1"/>
    <w:rsid w:val="00C95FED"/>
    <w:rsid w:val="00C96055"/>
    <w:rsid w:val="00CB157C"/>
    <w:rsid w:val="00CC6728"/>
    <w:rsid w:val="00CC73AA"/>
    <w:rsid w:val="00CE573F"/>
    <w:rsid w:val="00CF160B"/>
    <w:rsid w:val="00D02A25"/>
    <w:rsid w:val="00D24197"/>
    <w:rsid w:val="00D24E7A"/>
    <w:rsid w:val="00D3431A"/>
    <w:rsid w:val="00D34E6F"/>
    <w:rsid w:val="00D36838"/>
    <w:rsid w:val="00D5117E"/>
    <w:rsid w:val="00D53D43"/>
    <w:rsid w:val="00D54B6B"/>
    <w:rsid w:val="00D7287C"/>
    <w:rsid w:val="00D81EF9"/>
    <w:rsid w:val="00D86D17"/>
    <w:rsid w:val="00D87946"/>
    <w:rsid w:val="00D97565"/>
    <w:rsid w:val="00DA75F9"/>
    <w:rsid w:val="00DB5B95"/>
    <w:rsid w:val="00DC170D"/>
    <w:rsid w:val="00DC6412"/>
    <w:rsid w:val="00DD2E2D"/>
    <w:rsid w:val="00DE16D6"/>
    <w:rsid w:val="00DE5045"/>
    <w:rsid w:val="00DF0AFC"/>
    <w:rsid w:val="00DF7258"/>
    <w:rsid w:val="00E11123"/>
    <w:rsid w:val="00E23F90"/>
    <w:rsid w:val="00E33FCD"/>
    <w:rsid w:val="00E47B15"/>
    <w:rsid w:val="00E94B65"/>
    <w:rsid w:val="00EA20B4"/>
    <w:rsid w:val="00EA687A"/>
    <w:rsid w:val="00EF4542"/>
    <w:rsid w:val="00F13E64"/>
    <w:rsid w:val="00F15313"/>
    <w:rsid w:val="00F162FD"/>
    <w:rsid w:val="00F43766"/>
    <w:rsid w:val="00F47172"/>
    <w:rsid w:val="00F7345B"/>
    <w:rsid w:val="00F765BF"/>
    <w:rsid w:val="00FB4CE0"/>
    <w:rsid w:val="00FC46A9"/>
    <w:rsid w:val="00FE375B"/>
    <w:rsid w:val="00FE4C70"/>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D1645A9"/>
  <w15:chartTrackingRefBased/>
  <w15:docId w15:val="{BDC3FBBB-B73A-4D08-8438-97FD373C5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73F"/>
    <w:pPr>
      <w:keepLines/>
      <w:spacing w:before="100" w:beforeAutospacing="1" w:after="100" w:afterAutospacing="1"/>
    </w:pPr>
    <w:rPr>
      <w:sz w:val="22"/>
      <w:szCs w:val="22"/>
    </w:rPr>
  </w:style>
  <w:style w:type="paragraph" w:styleId="Heading1">
    <w:name w:val="heading 1"/>
    <w:next w:val="Normal"/>
    <w:qFormat/>
    <w:rsid w:val="00CE573F"/>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CE573F"/>
    <w:pPr>
      <w:numPr>
        <w:ilvl w:val="1"/>
      </w:numPr>
      <w:outlineLvl w:val="1"/>
    </w:pPr>
    <w:rPr>
      <w:bCs w:val="0"/>
      <w:iCs/>
      <w:sz w:val="28"/>
      <w:szCs w:val="28"/>
    </w:rPr>
  </w:style>
  <w:style w:type="paragraph" w:styleId="Heading3">
    <w:name w:val="heading 3"/>
    <w:basedOn w:val="Heading1"/>
    <w:next w:val="Normal"/>
    <w:qFormat/>
    <w:rsid w:val="00CE573F"/>
    <w:pPr>
      <w:numPr>
        <w:ilvl w:val="2"/>
      </w:numPr>
      <w:outlineLvl w:val="2"/>
    </w:pPr>
    <w:rPr>
      <w:bCs w:val="0"/>
      <w:sz w:val="22"/>
      <w:szCs w:val="26"/>
    </w:rPr>
  </w:style>
  <w:style w:type="paragraph" w:styleId="Heading4">
    <w:name w:val="heading 4"/>
    <w:basedOn w:val="Heading1"/>
    <w:next w:val="Normal"/>
    <w:qFormat/>
    <w:rsid w:val="00CE573F"/>
    <w:pPr>
      <w:numPr>
        <w:ilvl w:val="3"/>
      </w:numPr>
      <w:outlineLvl w:val="3"/>
    </w:pPr>
    <w:rPr>
      <w:b w:val="0"/>
      <w:bCs w:val="0"/>
      <w:i/>
      <w:sz w:val="22"/>
      <w:szCs w:val="28"/>
    </w:rPr>
  </w:style>
  <w:style w:type="paragraph" w:styleId="Heading50">
    <w:name w:val="heading 5"/>
    <w:basedOn w:val="Normal"/>
    <w:next w:val="Normal"/>
    <w:qFormat/>
    <w:rsid w:val="00CE573F"/>
    <w:pPr>
      <w:numPr>
        <w:ilvl w:val="4"/>
        <w:numId w:val="5"/>
      </w:numPr>
      <w:spacing w:before="240" w:after="60"/>
      <w:outlineLvl w:val="4"/>
    </w:pPr>
    <w:rPr>
      <w:b/>
      <w:bCs/>
      <w:i/>
      <w:iCs/>
      <w:sz w:val="26"/>
      <w:szCs w:val="26"/>
    </w:rPr>
  </w:style>
  <w:style w:type="paragraph" w:styleId="Heading6">
    <w:name w:val="heading 6"/>
    <w:basedOn w:val="Normal"/>
    <w:next w:val="Normal"/>
    <w:qFormat/>
    <w:rsid w:val="00CE573F"/>
    <w:pPr>
      <w:numPr>
        <w:ilvl w:val="5"/>
        <w:numId w:val="5"/>
      </w:numPr>
      <w:spacing w:before="240" w:after="60"/>
      <w:outlineLvl w:val="5"/>
    </w:pPr>
    <w:rPr>
      <w:b/>
      <w:bCs/>
    </w:rPr>
  </w:style>
  <w:style w:type="paragraph" w:styleId="Heading7">
    <w:name w:val="heading 7"/>
    <w:basedOn w:val="Heading1"/>
    <w:next w:val="Normal"/>
    <w:qFormat/>
    <w:rsid w:val="00CE573F"/>
    <w:pPr>
      <w:numPr>
        <w:ilvl w:val="6"/>
      </w:numPr>
      <w:outlineLvl w:val="6"/>
    </w:pPr>
  </w:style>
  <w:style w:type="paragraph" w:styleId="Heading8">
    <w:name w:val="heading 8"/>
    <w:basedOn w:val="Heading2"/>
    <w:next w:val="Normal"/>
    <w:qFormat/>
    <w:rsid w:val="00CE573F"/>
    <w:pPr>
      <w:numPr>
        <w:ilvl w:val="7"/>
      </w:numPr>
      <w:outlineLvl w:val="7"/>
    </w:pPr>
    <w:rPr>
      <w:iCs w:val="0"/>
    </w:rPr>
  </w:style>
  <w:style w:type="paragraph" w:styleId="Heading9">
    <w:name w:val="heading 9"/>
    <w:basedOn w:val="Heading3"/>
    <w:next w:val="Normal"/>
    <w:qFormat/>
    <w:rsid w:val="00CE573F"/>
    <w:pPr>
      <w:numPr>
        <w:ilvl w:val="8"/>
      </w:numPr>
      <w:outlineLvl w:val="8"/>
    </w:pPr>
  </w:style>
  <w:style w:type="character" w:default="1" w:styleId="DefaultParagraphFont">
    <w:name w:val="Default Paragraph Font"/>
    <w:semiHidden/>
    <w:rsid w:val="00CE573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CE573F"/>
  </w:style>
  <w:style w:type="paragraph" w:customStyle="1" w:styleId="ParagraphIndent">
    <w:name w:val="Paragraph Indent"/>
    <w:basedOn w:val="Normal"/>
    <w:semiHidden/>
    <w:rsid w:val="00CE573F"/>
    <w:pPr>
      <w:ind w:left="425"/>
    </w:pPr>
  </w:style>
  <w:style w:type="paragraph" w:customStyle="1" w:styleId="DocumentSubtitle">
    <w:name w:val="Document Subtitle"/>
    <w:basedOn w:val="Heading1"/>
    <w:rsid w:val="00CE573F"/>
    <w:pPr>
      <w:numPr>
        <w:numId w:val="0"/>
      </w:numPr>
      <w:spacing w:before="0" w:after="240"/>
    </w:pPr>
    <w:rPr>
      <w:bCs w:val="0"/>
      <w:sz w:val="48"/>
      <w:szCs w:val="24"/>
    </w:rPr>
  </w:style>
  <w:style w:type="paragraph" w:customStyle="1" w:styleId="DocumentTitle">
    <w:name w:val="Document Title"/>
    <w:basedOn w:val="Heading1"/>
    <w:semiHidden/>
    <w:rsid w:val="00CE573F"/>
    <w:pPr>
      <w:numPr>
        <w:numId w:val="0"/>
      </w:numPr>
      <w:spacing w:before="0" w:after="240"/>
    </w:pPr>
    <w:rPr>
      <w:sz w:val="72"/>
      <w:szCs w:val="72"/>
    </w:rPr>
  </w:style>
  <w:style w:type="paragraph" w:customStyle="1" w:styleId="DocumentVersionNo">
    <w:name w:val="Document Version No"/>
    <w:basedOn w:val="Normal"/>
    <w:rsid w:val="00CE573F"/>
    <w:pPr>
      <w:spacing w:before="180" w:beforeAutospacing="0" w:after="240" w:afterAutospacing="0"/>
    </w:pPr>
    <w:rPr>
      <w:sz w:val="24"/>
    </w:rPr>
  </w:style>
  <w:style w:type="character" w:styleId="FollowedHyperlink">
    <w:name w:val="FollowedHyperlink"/>
    <w:semiHidden/>
    <w:rsid w:val="00CE573F"/>
    <w:rPr>
      <w:color w:val="0000FF"/>
      <w:u w:val="single"/>
    </w:rPr>
  </w:style>
  <w:style w:type="paragraph" w:styleId="Footer">
    <w:name w:val="footer"/>
    <w:basedOn w:val="Normal"/>
    <w:link w:val="FooterChar"/>
    <w:uiPriority w:val="99"/>
    <w:rsid w:val="00CE573F"/>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semiHidden/>
    <w:rsid w:val="00CE573F"/>
    <w:pPr>
      <w:spacing w:before="120" w:beforeAutospacing="0" w:after="120" w:afterAutospacing="0"/>
    </w:pPr>
    <w:rPr>
      <w:vanish/>
      <w:color w:val="808080"/>
      <w:sz w:val="16"/>
      <w:szCs w:val="16"/>
    </w:rPr>
  </w:style>
  <w:style w:type="paragraph" w:styleId="Header">
    <w:name w:val="header"/>
    <w:basedOn w:val="Normal"/>
    <w:rsid w:val="00CE573F"/>
    <w:pPr>
      <w:spacing w:before="0" w:beforeAutospacing="0" w:after="320" w:afterAutospacing="0"/>
      <w:jc w:val="right"/>
    </w:pPr>
    <w:rPr>
      <w:b/>
      <w:sz w:val="28"/>
    </w:rPr>
  </w:style>
  <w:style w:type="character" w:styleId="Hyperlink">
    <w:name w:val="Hyperlink"/>
    <w:uiPriority w:val="99"/>
    <w:rsid w:val="00CE573F"/>
    <w:rPr>
      <w:color w:val="0000FF"/>
      <w:u w:val="single"/>
    </w:rPr>
  </w:style>
  <w:style w:type="paragraph" w:styleId="ListBullet2">
    <w:name w:val="List Bullet 2"/>
    <w:basedOn w:val="Normal"/>
    <w:rsid w:val="00CE573F"/>
    <w:pPr>
      <w:numPr>
        <w:ilvl w:val="1"/>
        <w:numId w:val="7"/>
      </w:numPr>
      <w:spacing w:before="240" w:beforeAutospacing="0"/>
    </w:pPr>
  </w:style>
  <w:style w:type="paragraph" w:styleId="ListBullet">
    <w:name w:val="List Bullet"/>
    <w:basedOn w:val="Normal"/>
    <w:uiPriority w:val="99"/>
    <w:rsid w:val="00CE573F"/>
    <w:pPr>
      <w:numPr>
        <w:numId w:val="7"/>
      </w:numPr>
      <w:spacing w:before="240" w:beforeAutospacing="0"/>
    </w:pPr>
  </w:style>
  <w:style w:type="paragraph" w:styleId="ListBullet3">
    <w:name w:val="List Bullet 3"/>
    <w:basedOn w:val="Normal"/>
    <w:uiPriority w:val="99"/>
    <w:rsid w:val="00CE573F"/>
    <w:pPr>
      <w:numPr>
        <w:ilvl w:val="2"/>
        <w:numId w:val="7"/>
      </w:numPr>
      <w:spacing w:before="240" w:beforeAutospacing="0"/>
    </w:pPr>
  </w:style>
  <w:style w:type="paragraph" w:styleId="ListBullet4">
    <w:name w:val="List Bullet 4"/>
    <w:basedOn w:val="Normal"/>
    <w:uiPriority w:val="99"/>
    <w:rsid w:val="00CE573F"/>
    <w:pPr>
      <w:numPr>
        <w:ilvl w:val="3"/>
        <w:numId w:val="7"/>
      </w:numPr>
      <w:spacing w:before="240" w:beforeAutospacing="0"/>
    </w:pPr>
  </w:style>
  <w:style w:type="numbering" w:styleId="111111">
    <w:name w:val="Outline List 2"/>
    <w:basedOn w:val="NoList"/>
    <w:semiHidden/>
    <w:rsid w:val="00CE573F"/>
    <w:pPr>
      <w:numPr>
        <w:numId w:val="1"/>
      </w:numPr>
    </w:pPr>
  </w:style>
  <w:style w:type="paragraph" w:styleId="ListNumber">
    <w:name w:val="List Number"/>
    <w:basedOn w:val="Normal"/>
    <w:semiHidden/>
    <w:rsid w:val="00CE573F"/>
    <w:pPr>
      <w:numPr>
        <w:numId w:val="9"/>
      </w:numPr>
      <w:spacing w:before="240" w:beforeAutospacing="0"/>
      <w:outlineLvl w:val="0"/>
    </w:pPr>
  </w:style>
  <w:style w:type="paragraph" w:styleId="ListNumber3">
    <w:name w:val="List Number 3"/>
    <w:basedOn w:val="Normal"/>
    <w:semiHidden/>
    <w:rsid w:val="00CE573F"/>
    <w:pPr>
      <w:numPr>
        <w:ilvl w:val="2"/>
        <w:numId w:val="9"/>
      </w:numPr>
      <w:spacing w:before="240" w:beforeAutospacing="0"/>
      <w:outlineLvl w:val="2"/>
    </w:pPr>
  </w:style>
  <w:style w:type="paragraph" w:styleId="ListNumber2">
    <w:name w:val="List Number 2"/>
    <w:basedOn w:val="Normal"/>
    <w:semiHidden/>
    <w:rsid w:val="00CE573F"/>
    <w:pPr>
      <w:numPr>
        <w:ilvl w:val="1"/>
        <w:numId w:val="9"/>
      </w:numPr>
      <w:spacing w:before="240" w:beforeAutospacing="0"/>
      <w:outlineLvl w:val="1"/>
    </w:pPr>
  </w:style>
  <w:style w:type="paragraph" w:customStyle="1" w:styleId="NumberedList">
    <w:name w:val="Numbered List"/>
    <w:basedOn w:val="Normal"/>
    <w:semiHidden/>
    <w:rsid w:val="00CE573F"/>
    <w:pPr>
      <w:spacing w:before="0" w:beforeAutospacing="0" w:after="240" w:afterAutospacing="0"/>
    </w:pPr>
  </w:style>
  <w:style w:type="paragraph" w:styleId="NormalWeb">
    <w:name w:val="Normal (Web)"/>
    <w:basedOn w:val="Normal"/>
    <w:semiHidden/>
    <w:rsid w:val="00CE573F"/>
    <w:rPr>
      <w:szCs w:val="24"/>
    </w:rPr>
  </w:style>
  <w:style w:type="paragraph" w:customStyle="1" w:styleId="InstructionHeading">
    <w:name w:val="Instruction Heading"/>
    <w:basedOn w:val="Heading1"/>
    <w:next w:val="Normal"/>
    <w:semiHidden/>
    <w:rsid w:val="00CE573F"/>
    <w:pPr>
      <w:numPr>
        <w:numId w:val="0"/>
      </w:numPr>
      <w:ind w:left="567"/>
    </w:pPr>
    <w:rPr>
      <w:b w:val="0"/>
      <w:i/>
      <w:sz w:val="22"/>
    </w:rPr>
  </w:style>
  <w:style w:type="paragraph" w:customStyle="1" w:styleId="Instructiontext">
    <w:name w:val="Instruction text"/>
    <w:basedOn w:val="Normal"/>
    <w:semiHidden/>
    <w:rsid w:val="00934C93"/>
    <w:pPr>
      <w:ind w:left="567"/>
    </w:pPr>
    <w:rPr>
      <w:i/>
    </w:rPr>
  </w:style>
  <w:style w:type="paragraph" w:styleId="Subtitle">
    <w:name w:val="Subtitle"/>
    <w:basedOn w:val="Heading1"/>
    <w:next w:val="Normal"/>
    <w:qFormat/>
    <w:rsid w:val="00934C93"/>
    <w:pPr>
      <w:numPr>
        <w:numId w:val="0"/>
      </w:numPr>
      <w:jc w:val="center"/>
      <w:outlineLvl w:val="1"/>
    </w:pPr>
    <w:rPr>
      <w:sz w:val="28"/>
      <w:szCs w:val="24"/>
    </w:rPr>
  </w:style>
  <w:style w:type="table" w:styleId="TableGrid">
    <w:name w:val="Table Grid"/>
    <w:basedOn w:val="TableNormal"/>
    <w:semiHidden/>
    <w:rsid w:val="00CE573F"/>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semiHidden/>
    <w:rsid w:val="00CE573F"/>
    <w:pPr>
      <w:numPr>
        <w:numId w:val="12"/>
      </w:numPr>
      <w:outlineLvl w:val="0"/>
    </w:pPr>
    <w:rPr>
      <w:szCs w:val="22"/>
    </w:rPr>
  </w:style>
  <w:style w:type="paragraph" w:customStyle="1" w:styleId="TableBullet2">
    <w:name w:val="Table Bullet 2"/>
    <w:basedOn w:val="Normal"/>
    <w:semiHidden/>
    <w:rsid w:val="00CE573F"/>
    <w:pPr>
      <w:numPr>
        <w:ilvl w:val="1"/>
        <w:numId w:val="13"/>
      </w:numPr>
      <w:spacing w:before="60" w:beforeAutospacing="0" w:after="60" w:afterAutospacing="0"/>
      <w:outlineLvl w:val="1"/>
    </w:pPr>
    <w:rPr>
      <w:sz w:val="20"/>
    </w:rPr>
  </w:style>
  <w:style w:type="paragraph" w:customStyle="1" w:styleId="TableHeading">
    <w:name w:val="Table Heading"/>
    <w:basedOn w:val="Normal"/>
    <w:rsid w:val="00CE573F"/>
    <w:pPr>
      <w:keepNext/>
      <w:spacing w:before="60" w:beforeAutospacing="0" w:after="60" w:afterAutospacing="0"/>
    </w:pPr>
    <w:rPr>
      <w:b/>
      <w:sz w:val="20"/>
    </w:rPr>
  </w:style>
  <w:style w:type="paragraph" w:customStyle="1" w:styleId="TableNumber1">
    <w:name w:val="Table Number 1"/>
    <w:semiHidden/>
    <w:rsid w:val="00CE573F"/>
    <w:pPr>
      <w:numPr>
        <w:numId w:val="14"/>
      </w:numPr>
      <w:spacing w:before="60" w:after="60"/>
      <w:outlineLvl w:val="0"/>
    </w:pPr>
    <w:rPr>
      <w:szCs w:val="22"/>
    </w:rPr>
  </w:style>
  <w:style w:type="paragraph" w:customStyle="1" w:styleId="TableNumber2">
    <w:name w:val="Table Number 2"/>
    <w:basedOn w:val="Normal"/>
    <w:semiHidden/>
    <w:rsid w:val="00CE573F"/>
    <w:pPr>
      <w:numPr>
        <w:ilvl w:val="1"/>
        <w:numId w:val="15"/>
      </w:numPr>
      <w:spacing w:before="60" w:beforeAutospacing="0" w:after="60" w:afterAutospacing="0"/>
      <w:outlineLvl w:val="1"/>
    </w:pPr>
    <w:rPr>
      <w:sz w:val="20"/>
    </w:rPr>
  </w:style>
  <w:style w:type="character" w:styleId="FootnoteReference">
    <w:name w:val="footnote reference"/>
    <w:rsid w:val="00CE573F"/>
    <w:rPr>
      <w:vertAlign w:val="superscript"/>
    </w:rPr>
  </w:style>
  <w:style w:type="paragraph" w:styleId="FootnoteText">
    <w:name w:val="footnote text"/>
    <w:basedOn w:val="Normal"/>
    <w:rsid w:val="00CE573F"/>
    <w:pPr>
      <w:spacing w:before="0" w:beforeAutospacing="0" w:after="0" w:afterAutospacing="0"/>
    </w:pPr>
    <w:rPr>
      <w:sz w:val="20"/>
      <w:szCs w:val="20"/>
    </w:rPr>
  </w:style>
  <w:style w:type="paragraph" w:customStyle="1" w:styleId="Heading">
    <w:name w:val="Heading"/>
    <w:basedOn w:val="Heading1"/>
    <w:rsid w:val="00CE573F"/>
    <w:pPr>
      <w:numPr>
        <w:numId w:val="0"/>
      </w:numPr>
    </w:pPr>
  </w:style>
  <w:style w:type="paragraph" w:customStyle="1" w:styleId="TableBullets">
    <w:name w:val="Table Bullets"/>
    <w:basedOn w:val="Normal"/>
    <w:semiHidden/>
    <w:rsid w:val="00CE573F"/>
    <w:pPr>
      <w:numPr>
        <w:numId w:val="13"/>
      </w:numPr>
      <w:spacing w:before="60" w:beforeAutospacing="0" w:after="60" w:afterAutospacing="0"/>
    </w:pPr>
    <w:rPr>
      <w:sz w:val="20"/>
    </w:rPr>
  </w:style>
  <w:style w:type="paragraph" w:customStyle="1" w:styleId="TableNumbering">
    <w:name w:val="Table Numbering"/>
    <w:basedOn w:val="Normal"/>
    <w:semiHidden/>
    <w:rsid w:val="00CE573F"/>
    <w:pPr>
      <w:numPr>
        <w:numId w:val="15"/>
      </w:numPr>
      <w:spacing w:before="60" w:beforeAutospacing="0" w:after="60" w:afterAutospacing="0"/>
    </w:pPr>
    <w:rPr>
      <w:sz w:val="20"/>
    </w:rPr>
  </w:style>
  <w:style w:type="paragraph" w:customStyle="1" w:styleId="TableText">
    <w:name w:val="Table Text"/>
    <w:basedOn w:val="Normal"/>
    <w:qFormat/>
    <w:rsid w:val="00CE573F"/>
    <w:pPr>
      <w:spacing w:before="60" w:beforeAutospacing="0" w:after="60" w:afterAutospacing="0"/>
    </w:pPr>
    <w:rPr>
      <w:sz w:val="20"/>
    </w:rPr>
  </w:style>
  <w:style w:type="paragraph" w:styleId="TOC1">
    <w:name w:val="toc 1"/>
    <w:basedOn w:val="Normal"/>
    <w:next w:val="Normal"/>
    <w:autoRedefine/>
    <w:uiPriority w:val="39"/>
    <w:rsid w:val="00CE573F"/>
    <w:pPr>
      <w:keepNext/>
      <w:tabs>
        <w:tab w:val="left" w:pos="588"/>
        <w:tab w:val="left" w:pos="1418"/>
        <w:tab w:val="right" w:leader="dot" w:pos="9617"/>
      </w:tabs>
    </w:pPr>
    <w:rPr>
      <w:b/>
      <w:noProof/>
    </w:rPr>
  </w:style>
  <w:style w:type="character" w:customStyle="1" w:styleId="Italic">
    <w:name w:val="Italic"/>
    <w:semiHidden/>
    <w:rsid w:val="00CE573F"/>
    <w:rPr>
      <w:i/>
    </w:rPr>
  </w:style>
  <w:style w:type="paragraph" w:customStyle="1" w:styleId="DepartmentName">
    <w:name w:val="Department Name"/>
    <w:qFormat/>
    <w:rsid w:val="00CE573F"/>
    <w:rPr>
      <w:sz w:val="28"/>
      <w:szCs w:val="28"/>
    </w:rPr>
  </w:style>
  <w:style w:type="numbering" w:styleId="1ai">
    <w:name w:val="Outline List 1"/>
    <w:basedOn w:val="NoList"/>
    <w:semiHidden/>
    <w:rsid w:val="00CE573F"/>
    <w:pPr>
      <w:numPr>
        <w:numId w:val="2"/>
      </w:numPr>
    </w:pPr>
  </w:style>
  <w:style w:type="paragraph" w:customStyle="1" w:styleId="SubBranch">
    <w:name w:val="Sub Branch"/>
    <w:semiHidden/>
    <w:qFormat/>
    <w:rsid w:val="00CE573F"/>
    <w:rPr>
      <w:caps/>
      <w:szCs w:val="22"/>
    </w:rPr>
  </w:style>
  <w:style w:type="paragraph" w:styleId="TOC2">
    <w:name w:val="toc 2"/>
    <w:basedOn w:val="Normal"/>
    <w:next w:val="Normal"/>
    <w:autoRedefine/>
    <w:uiPriority w:val="39"/>
    <w:rsid w:val="00CE573F"/>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semiHidden/>
    <w:rsid w:val="00CE573F"/>
    <w:pPr>
      <w:numPr>
        <w:numId w:val="3"/>
      </w:numPr>
    </w:pPr>
  </w:style>
  <w:style w:type="paragraph" w:styleId="BlockText">
    <w:name w:val="Block Text"/>
    <w:basedOn w:val="Normal"/>
    <w:semiHidden/>
    <w:rsid w:val="00CE573F"/>
    <w:pPr>
      <w:spacing w:after="120"/>
      <w:ind w:left="1440" w:right="1440"/>
    </w:pPr>
  </w:style>
  <w:style w:type="paragraph" w:styleId="BodyText2">
    <w:name w:val="Body Text 2"/>
    <w:basedOn w:val="Normal"/>
    <w:semiHidden/>
    <w:rsid w:val="00CE573F"/>
    <w:pPr>
      <w:spacing w:after="120" w:line="480" w:lineRule="auto"/>
    </w:pPr>
  </w:style>
  <w:style w:type="paragraph" w:styleId="Caption">
    <w:name w:val="caption"/>
    <w:basedOn w:val="Normal"/>
    <w:next w:val="Normal"/>
    <w:qFormat/>
    <w:rsid w:val="00CE573F"/>
    <w:rPr>
      <w:b/>
      <w:bCs/>
      <w:sz w:val="20"/>
      <w:szCs w:val="20"/>
    </w:rPr>
  </w:style>
  <w:style w:type="character" w:styleId="CommentReference">
    <w:name w:val="annotation reference"/>
    <w:rsid w:val="00CE573F"/>
    <w:rPr>
      <w:sz w:val="16"/>
      <w:szCs w:val="16"/>
    </w:rPr>
  </w:style>
  <w:style w:type="paragraph" w:styleId="CommentText">
    <w:name w:val="annotation text"/>
    <w:basedOn w:val="Normal"/>
    <w:link w:val="CommentTextChar"/>
    <w:rsid w:val="00CE573F"/>
    <w:rPr>
      <w:sz w:val="20"/>
      <w:szCs w:val="20"/>
    </w:rPr>
  </w:style>
  <w:style w:type="paragraph" w:styleId="CommentSubject">
    <w:name w:val="annotation subject"/>
    <w:basedOn w:val="CommentText"/>
    <w:next w:val="CommentText"/>
    <w:semiHidden/>
    <w:rsid w:val="00CE573F"/>
    <w:rPr>
      <w:b/>
      <w:bCs/>
    </w:rPr>
  </w:style>
  <w:style w:type="paragraph" w:styleId="BodyText3">
    <w:name w:val="Body Text 3"/>
    <w:basedOn w:val="Normal"/>
    <w:semiHidden/>
    <w:rsid w:val="00CE573F"/>
    <w:pPr>
      <w:spacing w:after="120"/>
    </w:pPr>
    <w:rPr>
      <w:sz w:val="16"/>
      <w:szCs w:val="16"/>
    </w:rPr>
  </w:style>
  <w:style w:type="paragraph" w:customStyle="1" w:styleId="DepartmentTitle">
    <w:name w:val="Department Title"/>
    <w:semiHidden/>
    <w:rsid w:val="00CE573F"/>
    <w:pPr>
      <w:tabs>
        <w:tab w:val="left" w:pos="720"/>
      </w:tabs>
    </w:pPr>
    <w:rPr>
      <w:rFonts w:ascii="Gill Sans MT" w:hAnsi="Gill Sans MT"/>
      <w:sz w:val="28"/>
      <w:szCs w:val="24"/>
      <w:lang w:eastAsia="en-US"/>
    </w:rPr>
  </w:style>
  <w:style w:type="paragraph" w:styleId="BodyText">
    <w:name w:val="Body Text"/>
    <w:basedOn w:val="Normal"/>
    <w:semiHidden/>
    <w:rsid w:val="00CE573F"/>
    <w:pPr>
      <w:spacing w:after="120"/>
    </w:pPr>
  </w:style>
  <w:style w:type="paragraph" w:styleId="BodyTextFirstIndent">
    <w:name w:val="Body Text First Indent"/>
    <w:basedOn w:val="Normal"/>
    <w:semiHidden/>
    <w:rsid w:val="00CE573F"/>
    <w:pPr>
      <w:spacing w:after="120"/>
      <w:ind w:firstLine="210"/>
    </w:pPr>
  </w:style>
  <w:style w:type="paragraph" w:styleId="BodyTextIndent">
    <w:name w:val="Body Text Indent"/>
    <w:basedOn w:val="Normal"/>
    <w:semiHidden/>
    <w:rsid w:val="00CE573F"/>
    <w:pPr>
      <w:spacing w:after="120"/>
      <w:ind w:left="283"/>
    </w:pPr>
  </w:style>
  <w:style w:type="character" w:styleId="EndnoteReference">
    <w:name w:val="endnote reference"/>
    <w:semiHidden/>
    <w:rsid w:val="00CE573F"/>
    <w:rPr>
      <w:vertAlign w:val="superscript"/>
    </w:rPr>
  </w:style>
  <w:style w:type="paragraph" w:styleId="EndnoteText">
    <w:name w:val="endnote text"/>
    <w:basedOn w:val="Normal"/>
    <w:semiHidden/>
    <w:rsid w:val="00CE573F"/>
    <w:rPr>
      <w:sz w:val="20"/>
      <w:szCs w:val="20"/>
    </w:rPr>
  </w:style>
  <w:style w:type="paragraph" w:styleId="BodyTextFirstIndent2">
    <w:name w:val="Body Text First Indent 2"/>
    <w:basedOn w:val="BodyTextIndent"/>
    <w:semiHidden/>
    <w:rsid w:val="00CE573F"/>
    <w:pPr>
      <w:ind w:firstLine="210"/>
    </w:pPr>
  </w:style>
  <w:style w:type="paragraph" w:customStyle="1" w:styleId="FunctionHeading">
    <w:name w:val="Function Heading"/>
    <w:basedOn w:val="Heading1"/>
    <w:semiHidden/>
    <w:rsid w:val="00934C93"/>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semiHidden/>
    <w:rsid w:val="00CE573F"/>
    <w:pPr>
      <w:ind w:left="240" w:hanging="240"/>
    </w:pPr>
  </w:style>
  <w:style w:type="paragraph" w:styleId="Index2">
    <w:name w:val="index 2"/>
    <w:basedOn w:val="Normal"/>
    <w:next w:val="Normal"/>
    <w:autoRedefine/>
    <w:semiHidden/>
    <w:rsid w:val="00CE573F"/>
    <w:pPr>
      <w:ind w:left="440" w:hanging="220"/>
    </w:pPr>
  </w:style>
  <w:style w:type="paragraph" w:styleId="Index3">
    <w:name w:val="index 3"/>
    <w:basedOn w:val="Normal"/>
    <w:next w:val="Normal"/>
    <w:autoRedefine/>
    <w:semiHidden/>
    <w:rsid w:val="00CE573F"/>
    <w:pPr>
      <w:ind w:left="660" w:hanging="220"/>
    </w:pPr>
  </w:style>
  <w:style w:type="paragraph" w:styleId="Index4">
    <w:name w:val="index 4"/>
    <w:basedOn w:val="Normal"/>
    <w:next w:val="Normal"/>
    <w:autoRedefine/>
    <w:semiHidden/>
    <w:rsid w:val="00CE573F"/>
    <w:pPr>
      <w:ind w:left="880" w:hanging="220"/>
    </w:pPr>
  </w:style>
  <w:style w:type="paragraph" w:styleId="Index5">
    <w:name w:val="index 5"/>
    <w:basedOn w:val="Normal"/>
    <w:next w:val="Normal"/>
    <w:autoRedefine/>
    <w:semiHidden/>
    <w:rsid w:val="00CE573F"/>
    <w:pPr>
      <w:ind w:left="1100" w:hanging="220"/>
    </w:pPr>
  </w:style>
  <w:style w:type="paragraph" w:styleId="Index6">
    <w:name w:val="index 6"/>
    <w:basedOn w:val="Normal"/>
    <w:next w:val="Normal"/>
    <w:autoRedefine/>
    <w:semiHidden/>
    <w:rsid w:val="00CE573F"/>
    <w:pPr>
      <w:ind w:left="1320" w:hanging="220"/>
    </w:pPr>
  </w:style>
  <w:style w:type="paragraph" w:styleId="Index7">
    <w:name w:val="index 7"/>
    <w:basedOn w:val="Normal"/>
    <w:next w:val="Normal"/>
    <w:autoRedefine/>
    <w:semiHidden/>
    <w:rsid w:val="00CE573F"/>
    <w:pPr>
      <w:ind w:left="1540" w:hanging="220"/>
    </w:pPr>
  </w:style>
  <w:style w:type="paragraph" w:styleId="Index8">
    <w:name w:val="index 8"/>
    <w:basedOn w:val="Normal"/>
    <w:next w:val="Normal"/>
    <w:autoRedefine/>
    <w:semiHidden/>
    <w:rsid w:val="00CE573F"/>
    <w:pPr>
      <w:ind w:left="1760" w:hanging="220"/>
    </w:pPr>
  </w:style>
  <w:style w:type="paragraph" w:styleId="Index9">
    <w:name w:val="index 9"/>
    <w:basedOn w:val="Normal"/>
    <w:next w:val="Normal"/>
    <w:autoRedefine/>
    <w:semiHidden/>
    <w:rsid w:val="00CE573F"/>
    <w:pPr>
      <w:ind w:left="1980" w:hanging="220"/>
    </w:pPr>
  </w:style>
  <w:style w:type="paragraph" w:styleId="IndexHeading">
    <w:name w:val="index heading"/>
    <w:basedOn w:val="Normal"/>
    <w:next w:val="Index1"/>
    <w:semiHidden/>
    <w:rsid w:val="00CE573F"/>
    <w:rPr>
      <w:rFonts w:cs="Arial"/>
      <w:b/>
      <w:bCs/>
    </w:rPr>
  </w:style>
  <w:style w:type="paragraph" w:styleId="BodyTextIndent2">
    <w:name w:val="Body Text Indent 2"/>
    <w:basedOn w:val="Normal"/>
    <w:semiHidden/>
    <w:rsid w:val="00CE573F"/>
    <w:pPr>
      <w:spacing w:after="120" w:line="480" w:lineRule="auto"/>
      <w:ind w:left="283"/>
    </w:pPr>
  </w:style>
  <w:style w:type="paragraph" w:styleId="BodyTextIndent3">
    <w:name w:val="Body Text Indent 3"/>
    <w:basedOn w:val="Normal"/>
    <w:semiHidden/>
    <w:rsid w:val="00CE573F"/>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semiHidden/>
    <w:rsid w:val="00CE573F"/>
    <w:pPr>
      <w:ind w:left="4252"/>
    </w:pPr>
  </w:style>
  <w:style w:type="paragraph" w:styleId="Date">
    <w:name w:val="Date"/>
    <w:basedOn w:val="Normal"/>
    <w:next w:val="Normal"/>
    <w:semiHidden/>
    <w:rsid w:val="00CE573F"/>
  </w:style>
  <w:style w:type="paragraph" w:styleId="E-mailSignature">
    <w:name w:val="E-mail Signature"/>
    <w:basedOn w:val="Normal"/>
    <w:semiHidden/>
    <w:rsid w:val="00CE573F"/>
  </w:style>
  <w:style w:type="paragraph" w:styleId="EnvelopeAddress">
    <w:name w:val="envelope address"/>
    <w:basedOn w:val="Normal"/>
    <w:semiHidden/>
    <w:rsid w:val="00CE573F"/>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934C93"/>
    <w:pPr>
      <w:spacing w:before="240" w:after="60"/>
      <w:jc w:val="center"/>
      <w:outlineLvl w:val="0"/>
    </w:pPr>
    <w:rPr>
      <w:rFonts w:cs="Arial"/>
      <w:b/>
      <w:bCs/>
      <w:kern w:val="28"/>
      <w:sz w:val="36"/>
      <w:szCs w:val="32"/>
    </w:rPr>
  </w:style>
  <w:style w:type="paragraph" w:styleId="EnvelopeReturn">
    <w:name w:val="envelope return"/>
    <w:basedOn w:val="Normal"/>
    <w:semiHidden/>
    <w:rsid w:val="00CE573F"/>
    <w:rPr>
      <w:rFonts w:cs="Arial"/>
      <w:sz w:val="20"/>
      <w:szCs w:val="20"/>
    </w:rPr>
  </w:style>
  <w:style w:type="character" w:styleId="HTMLAcronym">
    <w:name w:val="HTML Acronym"/>
    <w:basedOn w:val="DefaultParagraphFont"/>
    <w:semiHidden/>
    <w:rsid w:val="00CE573F"/>
  </w:style>
  <w:style w:type="paragraph" w:customStyle="1" w:styleId="SectionedBullet">
    <w:name w:val="SectionedBullet"/>
    <w:basedOn w:val="Normal"/>
    <w:rsid w:val="00934C93"/>
  </w:style>
  <w:style w:type="paragraph" w:styleId="HTMLAddress">
    <w:name w:val="HTML Address"/>
    <w:basedOn w:val="Normal"/>
    <w:semiHidden/>
    <w:rsid w:val="00CE573F"/>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semiHidden/>
    <w:rsid w:val="00CE573F"/>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semiHidden/>
    <w:rsid w:val="00CE573F"/>
    <w:pPr>
      <w:ind w:left="220" w:hanging="220"/>
    </w:pPr>
  </w:style>
  <w:style w:type="paragraph" w:styleId="TableofFigures">
    <w:name w:val="table of figures"/>
    <w:basedOn w:val="Normal"/>
    <w:next w:val="Normal"/>
    <w:semiHidden/>
    <w:rsid w:val="00CE573F"/>
  </w:style>
  <w:style w:type="paragraph" w:customStyle="1" w:styleId="TableTitle">
    <w:name w:val="Table Title"/>
    <w:basedOn w:val="TableHeading"/>
    <w:semiHidden/>
    <w:rsid w:val="00CE573F"/>
  </w:style>
  <w:style w:type="character" w:styleId="HTMLCite">
    <w:name w:val="HTML Cite"/>
    <w:semiHidden/>
    <w:rsid w:val="00CE573F"/>
    <w:rPr>
      <w:i/>
      <w:iCs/>
    </w:rPr>
  </w:style>
  <w:style w:type="character" w:styleId="HTMLCode">
    <w:name w:val="HTML Code"/>
    <w:semiHidden/>
    <w:rsid w:val="00CE573F"/>
    <w:rPr>
      <w:rFonts w:ascii="Courier New" w:hAnsi="Courier New" w:cs="Courier New"/>
      <w:sz w:val="20"/>
      <w:szCs w:val="20"/>
    </w:rPr>
  </w:style>
  <w:style w:type="paragraph" w:styleId="TOC3">
    <w:name w:val="toc 3"/>
    <w:basedOn w:val="Normal"/>
    <w:next w:val="Normal"/>
    <w:autoRedefine/>
    <w:uiPriority w:val="39"/>
    <w:rsid w:val="00CE573F"/>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CE573F"/>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CE573F"/>
    <w:pPr>
      <w:ind w:left="960"/>
    </w:pPr>
  </w:style>
  <w:style w:type="paragraph" w:styleId="TOC6">
    <w:name w:val="toc 6"/>
    <w:basedOn w:val="Normal"/>
    <w:next w:val="Normal"/>
    <w:autoRedefine/>
    <w:semiHidden/>
    <w:rsid w:val="00CE573F"/>
    <w:pPr>
      <w:ind w:left="1200"/>
    </w:pPr>
  </w:style>
  <w:style w:type="paragraph" w:styleId="TOC7">
    <w:name w:val="toc 7"/>
    <w:basedOn w:val="Normal"/>
    <w:next w:val="Normal"/>
    <w:autoRedefine/>
    <w:semiHidden/>
    <w:rsid w:val="00CE573F"/>
    <w:pPr>
      <w:ind w:left="1440"/>
    </w:pPr>
  </w:style>
  <w:style w:type="paragraph" w:styleId="TOC8">
    <w:name w:val="toc 8"/>
    <w:basedOn w:val="Normal"/>
    <w:next w:val="Normal"/>
    <w:autoRedefine/>
    <w:semiHidden/>
    <w:rsid w:val="00CE573F"/>
    <w:pPr>
      <w:ind w:left="1680"/>
    </w:pPr>
  </w:style>
  <w:style w:type="paragraph" w:styleId="TOC9">
    <w:name w:val="toc 9"/>
    <w:basedOn w:val="Normal"/>
    <w:next w:val="Normal"/>
    <w:autoRedefine/>
    <w:semiHidden/>
    <w:rsid w:val="00CE573F"/>
    <w:pPr>
      <w:ind w:left="1920"/>
    </w:pPr>
  </w:style>
  <w:style w:type="character" w:styleId="HTMLDefinition">
    <w:name w:val="HTML Definition"/>
    <w:semiHidden/>
    <w:rsid w:val="00CE573F"/>
    <w:rPr>
      <w:i/>
      <w:iCs/>
    </w:rPr>
  </w:style>
  <w:style w:type="paragraph" w:customStyle="1" w:styleId="Heading5">
    <w:name w:val="Heading5"/>
    <w:basedOn w:val="Normal"/>
    <w:semiHidden/>
    <w:rsid w:val="00CE573F"/>
    <w:pPr>
      <w:keepNext/>
      <w:numPr>
        <w:numId w:val="6"/>
      </w:numPr>
      <w:spacing w:before="120" w:after="120"/>
    </w:pPr>
    <w:rPr>
      <w:rFonts w:ascii="Helvetica" w:hAnsi="Helvetica"/>
      <w:b/>
      <w:bCs/>
      <w:iCs/>
      <w:sz w:val="24"/>
      <w:szCs w:val="26"/>
      <w:lang w:eastAsia="en-US"/>
    </w:rPr>
  </w:style>
  <w:style w:type="character" w:styleId="HTMLKeyboard">
    <w:name w:val="HTML Keyboard"/>
    <w:semiHidden/>
    <w:rsid w:val="00CE573F"/>
    <w:rPr>
      <w:rFonts w:ascii="Courier New" w:hAnsi="Courier New" w:cs="Courier New"/>
      <w:sz w:val="20"/>
      <w:szCs w:val="20"/>
    </w:rPr>
  </w:style>
  <w:style w:type="paragraph" w:styleId="HTMLPreformatted">
    <w:name w:val="HTML Preformatted"/>
    <w:basedOn w:val="Normal"/>
    <w:semiHidden/>
    <w:rsid w:val="00CE573F"/>
    <w:rPr>
      <w:rFonts w:ascii="Courier New" w:hAnsi="Courier New" w:cs="Courier New"/>
      <w:sz w:val="20"/>
      <w:szCs w:val="20"/>
    </w:rPr>
  </w:style>
  <w:style w:type="character" w:styleId="HTMLSample">
    <w:name w:val="HTML Sample"/>
    <w:semiHidden/>
    <w:rsid w:val="00CE573F"/>
    <w:rPr>
      <w:rFonts w:ascii="Courier New" w:hAnsi="Courier New" w:cs="Courier New"/>
    </w:rPr>
  </w:style>
  <w:style w:type="character" w:styleId="HTMLTypewriter">
    <w:name w:val="HTML Typewriter"/>
    <w:semiHidden/>
    <w:rsid w:val="00CE573F"/>
    <w:rPr>
      <w:rFonts w:ascii="Courier New" w:hAnsi="Courier New" w:cs="Courier New"/>
      <w:sz w:val="20"/>
      <w:szCs w:val="20"/>
    </w:rPr>
  </w:style>
  <w:style w:type="character" w:styleId="HTMLVariable">
    <w:name w:val="HTML Variable"/>
    <w:semiHidden/>
    <w:rsid w:val="00CE573F"/>
    <w:rPr>
      <w:i/>
      <w:iCs/>
    </w:rPr>
  </w:style>
  <w:style w:type="character" w:styleId="LineNumber">
    <w:name w:val="line number"/>
    <w:basedOn w:val="DefaultParagraphFont"/>
    <w:semiHidden/>
    <w:rsid w:val="00CE573F"/>
  </w:style>
  <w:style w:type="paragraph" w:styleId="List">
    <w:name w:val="List"/>
    <w:basedOn w:val="Normal"/>
    <w:semiHidden/>
    <w:rsid w:val="00CE573F"/>
    <w:pPr>
      <w:ind w:left="283" w:hanging="283"/>
    </w:pPr>
  </w:style>
  <w:style w:type="paragraph" w:styleId="List2">
    <w:name w:val="List 2"/>
    <w:basedOn w:val="Normal"/>
    <w:semiHidden/>
    <w:rsid w:val="00CE573F"/>
    <w:pPr>
      <w:ind w:left="566" w:hanging="283"/>
    </w:pPr>
  </w:style>
  <w:style w:type="paragraph" w:styleId="List3">
    <w:name w:val="List 3"/>
    <w:basedOn w:val="Normal"/>
    <w:semiHidden/>
    <w:rsid w:val="00CE573F"/>
    <w:pPr>
      <w:ind w:left="849" w:hanging="283"/>
    </w:pPr>
  </w:style>
  <w:style w:type="paragraph" w:styleId="List4">
    <w:name w:val="List 4"/>
    <w:basedOn w:val="Normal"/>
    <w:semiHidden/>
    <w:rsid w:val="00CE573F"/>
    <w:pPr>
      <w:ind w:left="1132" w:hanging="283"/>
    </w:pPr>
  </w:style>
  <w:style w:type="paragraph" w:styleId="List5">
    <w:name w:val="List 5"/>
    <w:basedOn w:val="Normal"/>
    <w:semiHidden/>
    <w:rsid w:val="00CE573F"/>
    <w:pPr>
      <w:ind w:left="1415" w:hanging="283"/>
    </w:pPr>
  </w:style>
  <w:style w:type="paragraph" w:styleId="ListBullet5">
    <w:name w:val="List Bullet 5"/>
    <w:basedOn w:val="Normal"/>
    <w:semiHidden/>
    <w:rsid w:val="00CE573F"/>
    <w:pPr>
      <w:numPr>
        <w:numId w:val="8"/>
      </w:numPr>
    </w:pPr>
  </w:style>
  <w:style w:type="paragraph" w:styleId="ListContinue">
    <w:name w:val="List Continue"/>
    <w:basedOn w:val="Normal"/>
    <w:semiHidden/>
    <w:rsid w:val="00CE573F"/>
    <w:pPr>
      <w:spacing w:after="120"/>
      <w:ind w:left="283"/>
    </w:pPr>
  </w:style>
  <w:style w:type="paragraph" w:styleId="ListContinue2">
    <w:name w:val="List Continue 2"/>
    <w:basedOn w:val="Normal"/>
    <w:semiHidden/>
    <w:rsid w:val="00CE573F"/>
    <w:pPr>
      <w:spacing w:after="120"/>
      <w:ind w:left="566"/>
    </w:pPr>
  </w:style>
  <w:style w:type="paragraph" w:styleId="ListContinue3">
    <w:name w:val="List Continue 3"/>
    <w:basedOn w:val="Normal"/>
    <w:semiHidden/>
    <w:rsid w:val="00CE573F"/>
    <w:pPr>
      <w:spacing w:after="120"/>
      <w:ind w:left="849"/>
    </w:pPr>
  </w:style>
  <w:style w:type="paragraph" w:styleId="ListContinue4">
    <w:name w:val="List Continue 4"/>
    <w:basedOn w:val="Normal"/>
    <w:semiHidden/>
    <w:rsid w:val="00CE573F"/>
    <w:pPr>
      <w:spacing w:after="120"/>
      <w:ind w:left="1132"/>
    </w:pPr>
  </w:style>
  <w:style w:type="paragraph" w:styleId="ListContinue5">
    <w:name w:val="List Continue 5"/>
    <w:basedOn w:val="Normal"/>
    <w:semiHidden/>
    <w:rsid w:val="00CE573F"/>
    <w:pPr>
      <w:spacing w:after="120"/>
      <w:ind w:left="1415"/>
    </w:pPr>
  </w:style>
  <w:style w:type="paragraph" w:styleId="ListNumber4">
    <w:name w:val="List Number 4"/>
    <w:basedOn w:val="Normal"/>
    <w:semiHidden/>
    <w:rsid w:val="00CE573F"/>
    <w:pPr>
      <w:numPr>
        <w:numId w:val="10"/>
      </w:numPr>
    </w:pPr>
  </w:style>
  <w:style w:type="paragraph" w:styleId="ListNumber5">
    <w:name w:val="List Number 5"/>
    <w:basedOn w:val="Normal"/>
    <w:semiHidden/>
    <w:rsid w:val="00CE573F"/>
    <w:pPr>
      <w:numPr>
        <w:numId w:val="11"/>
      </w:numPr>
    </w:pPr>
  </w:style>
  <w:style w:type="paragraph" w:styleId="MessageHeader">
    <w:name w:val="Message Header"/>
    <w:basedOn w:val="Normal"/>
    <w:semiHidden/>
    <w:rsid w:val="00CE573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CE573F"/>
    <w:pPr>
      <w:ind w:left="720"/>
    </w:pPr>
  </w:style>
  <w:style w:type="paragraph" w:styleId="NoteHeading">
    <w:name w:val="Note Heading"/>
    <w:basedOn w:val="Normal"/>
    <w:next w:val="Normal"/>
    <w:semiHidden/>
    <w:rsid w:val="00CE573F"/>
  </w:style>
  <w:style w:type="character" w:styleId="PageNumber">
    <w:name w:val="page number"/>
    <w:basedOn w:val="DefaultParagraphFont"/>
    <w:rsid w:val="00CE573F"/>
  </w:style>
  <w:style w:type="paragraph" w:styleId="PlainText">
    <w:name w:val="Plain Text"/>
    <w:basedOn w:val="Normal"/>
    <w:semiHidden/>
    <w:rsid w:val="00CE573F"/>
    <w:rPr>
      <w:rFonts w:ascii="Courier New" w:hAnsi="Courier New" w:cs="Courier New"/>
      <w:sz w:val="20"/>
      <w:szCs w:val="20"/>
    </w:rPr>
  </w:style>
  <w:style w:type="paragraph" w:styleId="Salutation">
    <w:name w:val="Salutation"/>
    <w:basedOn w:val="Normal"/>
    <w:next w:val="Normal"/>
    <w:semiHidden/>
    <w:rsid w:val="00CE573F"/>
  </w:style>
  <w:style w:type="paragraph" w:styleId="Signature">
    <w:name w:val="Signature"/>
    <w:basedOn w:val="Normal"/>
    <w:semiHidden/>
    <w:rsid w:val="00CE573F"/>
    <w:pPr>
      <w:ind w:left="4252"/>
    </w:pPr>
  </w:style>
  <w:style w:type="character" w:styleId="Strong">
    <w:name w:val="Strong"/>
    <w:qFormat/>
    <w:rsid w:val="00CE573F"/>
    <w:rPr>
      <w:b/>
      <w:bCs/>
    </w:rPr>
  </w:style>
  <w:style w:type="table" w:styleId="Table3Deffects1">
    <w:name w:val="Table 3D effects 1"/>
    <w:basedOn w:val="TableNormal"/>
    <w:semiHidden/>
    <w:rsid w:val="00CE573F"/>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E573F"/>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E573F"/>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E573F"/>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E573F"/>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E573F"/>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E573F"/>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E573F"/>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E573F"/>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E573F"/>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E573F"/>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E573F"/>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E573F"/>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E573F"/>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E573F"/>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E573F"/>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E573F"/>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E573F"/>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E573F"/>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E573F"/>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E573F"/>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E573F"/>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E573F"/>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E573F"/>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E573F"/>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E573F"/>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E573F"/>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E573F"/>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E573F"/>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E573F"/>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E573F"/>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E573F"/>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E573F"/>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E573F"/>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E573F"/>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E573F"/>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E573F"/>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E573F"/>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E573F"/>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CE573F"/>
    <w:pPr>
      <w:numPr>
        <w:numId w:val="0"/>
      </w:numPr>
    </w:pPr>
  </w:style>
  <w:style w:type="paragraph" w:customStyle="1" w:styleId="Logo">
    <w:name w:val="Logo"/>
    <w:rsid w:val="00CE573F"/>
    <w:pPr>
      <w:ind w:right="-28"/>
      <w:jc w:val="right"/>
    </w:pPr>
    <w:rPr>
      <w:szCs w:val="24"/>
      <w:lang w:eastAsia="en-US"/>
    </w:rPr>
  </w:style>
  <w:style w:type="character" w:styleId="Emphasis">
    <w:name w:val="Emphasis"/>
    <w:qFormat/>
    <w:rsid w:val="00CE573F"/>
    <w:rPr>
      <w:i/>
      <w:iCs/>
    </w:rPr>
  </w:style>
  <w:style w:type="character" w:customStyle="1" w:styleId="BoldEmphasis">
    <w:name w:val="Bold Emphasis"/>
    <w:semiHidden/>
    <w:rsid w:val="00CE573F"/>
    <w:rPr>
      <w:b/>
    </w:rPr>
  </w:style>
  <w:style w:type="paragraph" w:styleId="BalloonText">
    <w:name w:val="Balloon Text"/>
    <w:basedOn w:val="Normal"/>
    <w:semiHidden/>
    <w:rsid w:val="00CE573F"/>
    <w:rPr>
      <w:rFonts w:ascii="Tahoma" w:hAnsi="Tahoma" w:cs="Tahoma"/>
      <w:sz w:val="16"/>
      <w:szCs w:val="16"/>
    </w:rPr>
  </w:style>
  <w:style w:type="paragraph" w:customStyle="1" w:styleId="DepartmentAddress">
    <w:name w:val="Department Address"/>
    <w:semiHidden/>
    <w:rsid w:val="00CE573F"/>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semiHidden/>
    <w:rsid w:val="00CE573F"/>
    <w:pPr>
      <w:numPr>
        <w:numId w:val="0"/>
      </w:numPr>
      <w:spacing w:before="0"/>
      <w:jc w:val="center"/>
      <w:outlineLvl w:val="9"/>
    </w:pPr>
    <w:rPr>
      <w:rFonts w:ascii="Helvetica" w:hAnsi="Helvetica"/>
      <w:smallCaps/>
    </w:rPr>
  </w:style>
  <w:style w:type="paragraph" w:customStyle="1" w:styleId="DocTitle">
    <w:name w:val="Doc Title"/>
    <w:basedOn w:val="DocHeader"/>
    <w:semiHidden/>
    <w:rsid w:val="00CE573F"/>
    <w:pPr>
      <w:numPr>
        <w:numId w:val="4"/>
      </w:numPr>
    </w:pPr>
  </w:style>
  <w:style w:type="paragraph" w:styleId="DocumentMap">
    <w:name w:val="Document Map"/>
    <w:basedOn w:val="Normal"/>
    <w:semiHidden/>
    <w:rsid w:val="00CE573F"/>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IntroPara">
    <w:name w:val="IntroPara"/>
    <w:basedOn w:val="Normal"/>
    <w:rsid w:val="00980184"/>
    <w:pPr>
      <w:keepLines w:val="0"/>
      <w:spacing w:before="0" w:beforeAutospacing="0" w:after="240" w:afterAutospacing="0"/>
    </w:pPr>
    <w:rPr>
      <w:rFonts w:ascii="Times New Roman" w:hAnsi="Times New Roman"/>
      <w:sz w:val="24"/>
      <w:szCs w:val="24"/>
      <w:lang w:eastAsia="en-US"/>
    </w:rPr>
  </w:style>
  <w:style w:type="paragraph" w:styleId="MacroText">
    <w:name w:val="macro"/>
    <w:semiHidden/>
    <w:rsid w:val="00CE573F"/>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CE573F"/>
    <w:pPr>
      <w:spacing w:before="0" w:beforeAutospacing="0" w:after="0" w:afterAutospacing="0"/>
    </w:pPr>
    <w:rPr>
      <w:sz w:val="12"/>
    </w:rPr>
  </w:style>
  <w:style w:type="paragraph" w:customStyle="1" w:styleId="NormalBold">
    <w:name w:val="Normal Bold"/>
    <w:basedOn w:val="Normal"/>
    <w:next w:val="Normal"/>
    <w:semiHidden/>
    <w:rsid w:val="00CE573F"/>
    <w:rPr>
      <w:b/>
      <w:bCs/>
    </w:rPr>
  </w:style>
  <w:style w:type="paragraph" w:customStyle="1" w:styleId="NormalIndent1">
    <w:name w:val="Normal Indent 1"/>
    <w:basedOn w:val="Normal"/>
    <w:semiHidden/>
    <w:rsid w:val="00CE573F"/>
    <w:pPr>
      <w:ind w:left="567"/>
    </w:pPr>
  </w:style>
  <w:style w:type="character" w:customStyle="1" w:styleId="NormalIndent1Bold">
    <w:name w:val="Normal Indent 1 Bold"/>
    <w:semiHidden/>
    <w:rsid w:val="00CE573F"/>
    <w:rPr>
      <w:b/>
      <w:bCs/>
    </w:rPr>
  </w:style>
  <w:style w:type="paragraph" w:customStyle="1" w:styleId="ProjectName">
    <w:name w:val="Project Name"/>
    <w:basedOn w:val="Normal"/>
    <w:semiHidden/>
    <w:rsid w:val="00CE573F"/>
    <w:pPr>
      <w:spacing w:before="3720"/>
    </w:pPr>
    <w:rPr>
      <w:noProof/>
      <w:sz w:val="40"/>
      <w:lang w:val="en-US"/>
    </w:rPr>
  </w:style>
  <w:style w:type="paragraph" w:customStyle="1" w:styleId="ReportName">
    <w:name w:val="Report Name"/>
    <w:basedOn w:val="Normal"/>
    <w:semiHidden/>
    <w:rsid w:val="00CE573F"/>
    <w:pPr>
      <w:jc w:val="center"/>
    </w:pPr>
    <w:rPr>
      <w:rFonts w:ascii="Helvetica" w:hAnsi="Helvetica" w:cs="Arial"/>
      <w:b/>
      <w:bCs/>
      <w:kern w:val="28"/>
      <w:sz w:val="44"/>
      <w:szCs w:val="32"/>
    </w:rPr>
  </w:style>
  <w:style w:type="paragraph" w:customStyle="1" w:styleId="ReportVersion">
    <w:name w:val="Report Version"/>
    <w:basedOn w:val="ReportName"/>
    <w:semiHidden/>
    <w:rsid w:val="00CE573F"/>
    <w:rPr>
      <w:b w:val="0"/>
      <w:bCs w:val="0"/>
      <w:sz w:val="24"/>
    </w:rPr>
  </w:style>
  <w:style w:type="paragraph" w:customStyle="1" w:styleId="SectionHeading">
    <w:name w:val="Section Heading"/>
    <w:basedOn w:val="Heading1"/>
    <w:next w:val="Normal"/>
    <w:semiHidden/>
    <w:rsid w:val="00934C93"/>
    <w:pPr>
      <w:numPr>
        <w:numId w:val="0"/>
      </w:numPr>
      <w:tabs>
        <w:tab w:val="num" w:pos="567"/>
      </w:tabs>
      <w:ind w:left="567" w:hanging="567"/>
    </w:pPr>
    <w:rPr>
      <w:caps/>
    </w:rPr>
  </w:style>
  <w:style w:type="paragraph" w:customStyle="1" w:styleId="SectionTitle">
    <w:name w:val="Section Title"/>
    <w:basedOn w:val="SectionHeading"/>
    <w:next w:val="Normal"/>
    <w:semiHidden/>
    <w:rsid w:val="00934C93"/>
    <w:pPr>
      <w:tabs>
        <w:tab w:val="clear" w:pos="567"/>
      </w:tabs>
      <w:ind w:left="0" w:firstLine="0"/>
      <w:jc w:val="center"/>
    </w:pPr>
    <w:rPr>
      <w:rFonts w:ascii="Helvetica" w:hAnsi="Helvetica"/>
    </w:rPr>
  </w:style>
  <w:style w:type="paragraph" w:customStyle="1" w:styleId="Sub-branch">
    <w:name w:val="Sub-branch"/>
    <w:basedOn w:val="Normal"/>
    <w:semiHidden/>
    <w:rsid w:val="00CE573F"/>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semiHidden/>
    <w:rsid w:val="00934C93"/>
    <w:pPr>
      <w:pageBreakBefore/>
      <w:jc w:val="center"/>
    </w:pPr>
    <w:rPr>
      <w:b/>
      <w:caps/>
      <w:sz w:val="32"/>
    </w:rPr>
  </w:style>
  <w:style w:type="paragraph" w:styleId="TOAHeading">
    <w:name w:val="toa heading"/>
    <w:basedOn w:val="Normal"/>
    <w:next w:val="Normal"/>
    <w:semiHidden/>
    <w:rsid w:val="00CE573F"/>
    <w:pPr>
      <w:jc w:val="center"/>
    </w:pPr>
    <w:rPr>
      <w:rFonts w:cs="Arial"/>
      <w:b/>
      <w:bCs/>
      <w:sz w:val="28"/>
    </w:rPr>
  </w:style>
  <w:style w:type="paragraph" w:customStyle="1" w:styleId="SectionSubHeading">
    <w:name w:val="SectionSubHeading"/>
    <w:basedOn w:val="Normal"/>
    <w:rsid w:val="005033D8"/>
    <w:pPr>
      <w:keepLines w:val="0"/>
      <w:spacing w:before="0" w:beforeAutospacing="0" w:after="240" w:afterAutospacing="0"/>
    </w:pPr>
    <w:rPr>
      <w:rFonts w:ascii="Times New Roman" w:hAnsi="Times New Roman"/>
      <w:b/>
      <w:bCs/>
      <w:sz w:val="24"/>
      <w:szCs w:val="24"/>
      <w:lang w:eastAsia="en-US"/>
    </w:rPr>
  </w:style>
  <w:style w:type="paragraph" w:customStyle="1" w:styleId="logo0">
    <w:name w:val="logo"/>
    <w:basedOn w:val="Normal"/>
    <w:semiHidden/>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semiHidden/>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GuideHeading">
    <w:name w:val="GuideHeading"/>
    <w:basedOn w:val="Normal"/>
    <w:rsid w:val="005033D8"/>
    <w:pPr>
      <w:keepNext/>
      <w:keepLines w:val="0"/>
    </w:pPr>
    <w:rPr>
      <w:rFonts w:cs="Arial"/>
      <w:b/>
      <w:bCs/>
      <w:u w:val="single"/>
    </w:r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GuideHeading2">
    <w:name w:val="GuideHeading2"/>
    <w:basedOn w:val="GuideHeading"/>
    <w:rsid w:val="005033D8"/>
    <w:rPr>
      <w:u w:val="none"/>
    </w:rPr>
  </w:style>
  <w:style w:type="paragraph" w:customStyle="1" w:styleId="DocumentName">
    <w:name w:val="Document Name"/>
    <w:basedOn w:val="DocumentTitle"/>
    <w:unhideWhenUsed/>
    <w:rsid w:val="00CE573F"/>
  </w:style>
  <w:style w:type="paragraph" w:customStyle="1" w:styleId="TableCentered">
    <w:name w:val="Table Centered"/>
    <w:basedOn w:val="TableText"/>
    <w:semiHidden/>
    <w:rsid w:val="00BB4976"/>
    <w:pPr>
      <w:keepLines w:val="0"/>
      <w:spacing w:before="0" w:after="0"/>
      <w:jc w:val="center"/>
    </w:pPr>
  </w:style>
  <w:style w:type="paragraph" w:customStyle="1" w:styleId="TableCenteredHeading">
    <w:name w:val="Table Centered Heading"/>
    <w:basedOn w:val="TableHeading"/>
    <w:semiHidden/>
    <w:rsid w:val="00BB4976"/>
    <w:pPr>
      <w:jc w:val="center"/>
    </w:pPr>
  </w:style>
  <w:style w:type="paragraph" w:customStyle="1" w:styleId="purpose">
    <w:name w:val="purpose"/>
    <w:basedOn w:val="Normal"/>
    <w:semiHidden/>
    <w:rsid w:val="0050414B"/>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character" w:customStyle="1" w:styleId="InstructionText0">
    <w:name w:val="Instruction Text"/>
    <w:qFormat/>
    <w:rsid w:val="00CE573F"/>
    <w:rPr>
      <w:i/>
      <w:color w:val="0070C0"/>
    </w:rPr>
  </w:style>
  <w:style w:type="paragraph" w:customStyle="1" w:styleId="TableTextCentered">
    <w:name w:val="Table Text Centered"/>
    <w:basedOn w:val="TableText"/>
    <w:semiHidden/>
    <w:rsid w:val="00CE573F"/>
    <w:pPr>
      <w:jc w:val="center"/>
    </w:pPr>
  </w:style>
  <w:style w:type="paragraph" w:customStyle="1" w:styleId="TableTextRight">
    <w:name w:val="Table Text Right"/>
    <w:basedOn w:val="TableTextCentered"/>
    <w:semiHidden/>
    <w:rsid w:val="00CE573F"/>
    <w:pPr>
      <w:jc w:val="right"/>
    </w:pPr>
  </w:style>
  <w:style w:type="paragraph" w:customStyle="1" w:styleId="Disclaimer">
    <w:name w:val="Disclaimer"/>
    <w:basedOn w:val="Normal"/>
    <w:rsid w:val="005033D8"/>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5033D8"/>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5033D8"/>
    <w:pPr>
      <w:keepLines w:val="0"/>
      <w:spacing w:before="60" w:beforeAutospacing="0" w:after="60" w:afterAutospacing="0"/>
    </w:pPr>
    <w:rPr>
      <w:rFonts w:cs="Arial"/>
      <w:sz w:val="20"/>
    </w:rPr>
  </w:style>
  <w:style w:type="paragraph" w:customStyle="1" w:styleId="VersionNo">
    <w:name w:val="VersionNo"/>
    <w:basedOn w:val="Normal"/>
    <w:rsid w:val="005033D8"/>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5033D8"/>
    <w:rPr>
      <w:color w:val="808080"/>
      <w:szCs w:val="22"/>
    </w:rPr>
  </w:style>
  <w:style w:type="paragraph" w:customStyle="1" w:styleId="SectionedBulletItalicsIndent">
    <w:name w:val="SectionedBulletItalicsIndent"/>
    <w:basedOn w:val="Normal"/>
    <w:rsid w:val="00A50CB6"/>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SectionSubHd2">
    <w:name w:val="SectionSubHd2"/>
    <w:basedOn w:val="IntroPara"/>
    <w:rsid w:val="00A50CB6"/>
    <w:rPr>
      <w:u w:val="single"/>
    </w:rPr>
  </w:style>
  <w:style w:type="paragraph" w:customStyle="1" w:styleId="AckText">
    <w:name w:val="AckText"/>
    <w:basedOn w:val="Normal"/>
    <w:rsid w:val="007F3D9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7F3D90"/>
    <w:rPr>
      <w:b/>
      <w:bCs/>
    </w:rPr>
  </w:style>
  <w:style w:type="paragraph" w:customStyle="1" w:styleId="DisclaimerHeading">
    <w:name w:val="Disclaimer Heading"/>
    <w:basedOn w:val="Normal"/>
    <w:next w:val="Disclaimer"/>
    <w:qFormat/>
    <w:rsid w:val="003E56E6"/>
    <w:pPr>
      <w:tabs>
        <w:tab w:val="left" w:pos="3119"/>
      </w:tabs>
      <w:jc w:val="center"/>
    </w:pPr>
    <w:rPr>
      <w:rFonts w:cs="Arial"/>
      <w:b/>
      <w:color w:val="4F81BD"/>
    </w:rPr>
  </w:style>
  <w:style w:type="paragraph" w:customStyle="1" w:styleId="Disclaimertext">
    <w:name w:val="Disclaimer text"/>
    <w:basedOn w:val="Normal"/>
    <w:qFormat/>
    <w:rsid w:val="003E56E6"/>
    <w:pPr>
      <w:jc w:val="both"/>
    </w:pPr>
    <w:rPr>
      <w:color w:val="4F81BD"/>
      <w:sz w:val="20"/>
    </w:rPr>
  </w:style>
  <w:style w:type="paragraph" w:customStyle="1" w:styleId="Guidefooter">
    <w:name w:val="Guide footer"/>
    <w:basedOn w:val="Footer"/>
    <w:qFormat/>
    <w:rsid w:val="003E56E6"/>
    <w:rPr>
      <w:sz w:val="16"/>
    </w:rPr>
  </w:style>
  <w:style w:type="paragraph" w:customStyle="1" w:styleId="ListBullet1a">
    <w:name w:val="List Bullet 1a"/>
    <w:basedOn w:val="Normal"/>
    <w:rsid w:val="000E0DCC"/>
    <w:pPr>
      <w:numPr>
        <w:numId w:val="27"/>
      </w:numPr>
      <w:spacing w:before="120" w:beforeAutospacing="0"/>
    </w:pPr>
  </w:style>
  <w:style w:type="paragraph" w:customStyle="1" w:styleId="ListBullet2b">
    <w:name w:val="List Bullet 2b"/>
    <w:basedOn w:val="Normal"/>
    <w:rsid w:val="000E0DCC"/>
    <w:pPr>
      <w:numPr>
        <w:numId w:val="22"/>
      </w:numPr>
    </w:pPr>
  </w:style>
  <w:style w:type="paragraph" w:customStyle="1" w:styleId="ListNumber1a">
    <w:name w:val="List Number 1a"/>
    <w:basedOn w:val="Normal"/>
    <w:rsid w:val="000E0DCC"/>
    <w:pPr>
      <w:numPr>
        <w:numId w:val="23"/>
      </w:numPr>
    </w:pPr>
  </w:style>
  <w:style w:type="paragraph" w:customStyle="1" w:styleId="ListNumber1c">
    <w:name w:val="List Number 1c"/>
    <w:basedOn w:val="Normal"/>
    <w:rsid w:val="000E0DCC"/>
    <w:pPr>
      <w:numPr>
        <w:numId w:val="24"/>
      </w:numPr>
    </w:pPr>
  </w:style>
  <w:style w:type="paragraph" w:customStyle="1" w:styleId="SectionedNListItalics">
    <w:name w:val="SectionedNListItalics"/>
    <w:basedOn w:val="Normal"/>
    <w:rsid w:val="000E0DCC"/>
    <w:pPr>
      <w:keepLines w:val="0"/>
      <w:numPr>
        <w:numId w:val="25"/>
      </w:numPr>
      <w:spacing w:before="120" w:beforeAutospacing="0" w:after="240" w:afterAutospacing="0"/>
      <w:ind w:left="714" w:hanging="357"/>
    </w:pPr>
    <w:rPr>
      <w:rFonts w:ascii="Times New Roman" w:hAnsi="Times New Roman"/>
      <w:i/>
      <w:iCs/>
    </w:rPr>
  </w:style>
  <w:style w:type="character" w:customStyle="1" w:styleId="CommentTextChar">
    <w:name w:val="Comment Text Char"/>
    <w:basedOn w:val="DefaultParagraphFont"/>
    <w:link w:val="CommentText"/>
    <w:rsid w:val="000E0DCC"/>
  </w:style>
  <w:style w:type="paragraph" w:customStyle="1" w:styleId="SectionedBulletItalics">
    <w:name w:val="SectionedBulletItalics"/>
    <w:basedOn w:val="SectionedBullet"/>
    <w:rsid w:val="000E0DCC"/>
    <w:pPr>
      <w:tabs>
        <w:tab w:val="num" w:pos="1440"/>
      </w:tabs>
      <w:spacing w:after="120"/>
      <w:ind w:left="1440" w:hanging="357"/>
    </w:pPr>
    <w:rPr>
      <w:rFonts w:ascii="Palatino Linotype" w:hAnsi="Palatino Linotype"/>
      <w:i/>
      <w:iCs/>
      <w:sz w:val="24"/>
      <w:szCs w:val="24"/>
      <w:lang w:eastAsia="en-US"/>
    </w:rPr>
  </w:style>
  <w:style w:type="paragraph" w:customStyle="1" w:styleId="ListBullet1c">
    <w:name w:val="List Bullet 1c"/>
    <w:basedOn w:val="Normal"/>
    <w:rsid w:val="000E0DCC"/>
    <w:pPr>
      <w:numPr>
        <w:numId w:val="31"/>
      </w:numPr>
    </w:pPr>
  </w:style>
  <w:style w:type="paragraph" w:customStyle="1" w:styleId="NormalItalics">
    <w:name w:val="NormalItalics"/>
    <w:basedOn w:val="Normal"/>
    <w:rsid w:val="000E0DCC"/>
    <w:pPr>
      <w:keepLines w:val="0"/>
    </w:pPr>
    <w:rPr>
      <w:i/>
      <w:iCs/>
    </w:rPr>
  </w:style>
  <w:style w:type="paragraph" w:customStyle="1" w:styleId="figure">
    <w:name w:val="figure"/>
    <w:basedOn w:val="Normal"/>
    <w:rsid w:val="00B847E0"/>
    <w:pPr>
      <w:keepLines w:val="0"/>
      <w:overflowPunct w:val="0"/>
      <w:autoSpaceDE w:val="0"/>
      <w:autoSpaceDN w:val="0"/>
      <w:adjustRightInd w:val="0"/>
      <w:spacing w:before="120" w:beforeAutospacing="0" w:after="0" w:afterAutospacing="0" w:line="300" w:lineRule="atLeast"/>
      <w:textAlignment w:val="baseline"/>
    </w:pPr>
    <w:rPr>
      <w:rFonts w:ascii="Times New Roman" w:hAnsi="Times New Roman"/>
      <w:i/>
      <w:iCs/>
    </w:rPr>
  </w:style>
  <w:style w:type="paragraph" w:customStyle="1" w:styleId="Bullet">
    <w:name w:val="Bullet"/>
    <w:basedOn w:val="Normal"/>
    <w:rsid w:val="00B847E0"/>
    <w:pPr>
      <w:numPr>
        <w:numId w:val="18"/>
      </w:numPr>
      <w:overflowPunct w:val="0"/>
      <w:autoSpaceDE w:val="0"/>
      <w:autoSpaceDN w:val="0"/>
      <w:adjustRightInd w:val="0"/>
      <w:textAlignment w:val="baseline"/>
    </w:pPr>
    <w:rPr>
      <w:rFonts w:ascii="Times New Roman" w:hAnsi="Times New Roman"/>
    </w:rPr>
  </w:style>
  <w:style w:type="paragraph" w:customStyle="1" w:styleId="Normal10BoldCnt">
    <w:name w:val="Normal10BoldCnt"/>
    <w:basedOn w:val="Normal"/>
    <w:rsid w:val="00B06E8B"/>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government.tas.gov.au"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dpac.tas.gov.au"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egovernment.tas.gov.au" TargetMode="External"/><Relationship Id="rId29" Type="http://schemas.openxmlformats.org/officeDocument/2006/relationships/hyperlink" Target="http://www.egovernment.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eader" Target="header3.xml"/><Relationship Id="rId32" Type="http://schemas.openxmlformats.org/officeDocument/2006/relationships/hyperlink" Target="http://www.projectmanagement.tas.gov.au/pm_templates/pm035_menu.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government.tas.gov.au" TargetMode="External"/><Relationship Id="rId23" Type="http://schemas.openxmlformats.org/officeDocument/2006/relationships/footer" Target="footer7.xml"/><Relationship Id="rId28" Type="http://schemas.openxmlformats.org/officeDocument/2006/relationships/hyperlink" Target="http://www.egovernment.tas.gov.au" TargetMode="External"/><Relationship Id="rId36" Type="http://schemas.openxmlformats.org/officeDocument/2006/relationships/footer" Target="footer9.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hyperlink" Target="http://www.projectmanagement.tas.gov.au/guidelines/pm6sum.htm"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www.egovernment.tas.gov.au" TargetMode="External"/><Relationship Id="rId30" Type="http://schemas.openxmlformats.org/officeDocument/2006/relationships/hyperlink" Target="http://www.archives.tas.gov.au/legislative/staterecords" TargetMode="Externa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2ED7F-648C-47F1-85B9-F67DEEFE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Quality_management_plan_template_and_guide_for_medium_projects.dot</Template>
  <TotalTime>0</TotalTime>
  <Pages>15</Pages>
  <Words>3746</Words>
  <Characters>21392</Characters>
  <Application>Microsoft Office Word</Application>
  <DocSecurity>0</DocSecurity>
  <Lines>486</Lines>
  <Paragraphs>354</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24784</CharactersWithSpaces>
  <SharedDoc>false</SharedDoc>
  <HLinks>
    <vt:vector size="186" baseType="variant">
      <vt:variant>
        <vt:i4>3801201</vt:i4>
      </vt:variant>
      <vt:variant>
        <vt:i4>150</vt:i4>
      </vt:variant>
      <vt:variant>
        <vt:i4>0</vt:i4>
      </vt:variant>
      <vt:variant>
        <vt:i4>5</vt:i4>
      </vt:variant>
      <vt:variant>
        <vt:lpwstr>http://www.projectmanagement.tas.gov.au/pm_templates/pm035_menu.htm</vt:lpwstr>
      </vt:variant>
      <vt:variant>
        <vt:lpwstr/>
      </vt:variant>
      <vt:variant>
        <vt:i4>74</vt:i4>
      </vt:variant>
      <vt:variant>
        <vt:i4>147</vt:i4>
      </vt:variant>
      <vt:variant>
        <vt:i4>0</vt:i4>
      </vt:variant>
      <vt:variant>
        <vt:i4>5</vt:i4>
      </vt:variant>
      <vt:variant>
        <vt:lpwstr>http://www.projectmanagement.tas.gov.au/guidelines/pm6sum.htm</vt:lpwstr>
      </vt:variant>
      <vt:variant>
        <vt:lpwstr/>
      </vt:variant>
      <vt:variant>
        <vt:i4>8126521</vt:i4>
      </vt:variant>
      <vt:variant>
        <vt:i4>144</vt:i4>
      </vt:variant>
      <vt:variant>
        <vt:i4>0</vt:i4>
      </vt:variant>
      <vt:variant>
        <vt:i4>5</vt:i4>
      </vt:variant>
      <vt:variant>
        <vt:lpwstr>http://www.archives.tas.gov.au/legislative/staterecords</vt:lpwstr>
      </vt:variant>
      <vt:variant>
        <vt:lpwstr/>
      </vt:variant>
      <vt:variant>
        <vt:i4>6488165</vt:i4>
      </vt:variant>
      <vt:variant>
        <vt:i4>141</vt:i4>
      </vt:variant>
      <vt:variant>
        <vt:i4>0</vt:i4>
      </vt:variant>
      <vt:variant>
        <vt:i4>5</vt:i4>
      </vt:variant>
      <vt:variant>
        <vt:lpwstr>http://www.egovernment.tas.gov.au/</vt:lpwstr>
      </vt:variant>
      <vt:variant>
        <vt:lpwstr/>
      </vt:variant>
      <vt:variant>
        <vt:i4>6488165</vt:i4>
      </vt:variant>
      <vt:variant>
        <vt:i4>138</vt:i4>
      </vt:variant>
      <vt:variant>
        <vt:i4>0</vt:i4>
      </vt:variant>
      <vt:variant>
        <vt:i4>5</vt:i4>
      </vt:variant>
      <vt:variant>
        <vt:lpwstr>http://www.egovernment.tas.gov.au/</vt:lpwstr>
      </vt:variant>
      <vt:variant>
        <vt:lpwstr/>
      </vt:variant>
      <vt:variant>
        <vt:i4>6488165</vt:i4>
      </vt:variant>
      <vt:variant>
        <vt:i4>135</vt:i4>
      </vt:variant>
      <vt:variant>
        <vt:i4>0</vt:i4>
      </vt:variant>
      <vt:variant>
        <vt:i4>5</vt:i4>
      </vt:variant>
      <vt:variant>
        <vt:lpwstr>http://www.egovernment.tas.gov.au/</vt:lpwstr>
      </vt:variant>
      <vt:variant>
        <vt:lpwstr/>
      </vt:variant>
      <vt:variant>
        <vt:i4>2031664</vt:i4>
      </vt:variant>
      <vt:variant>
        <vt:i4>128</vt:i4>
      </vt:variant>
      <vt:variant>
        <vt:i4>0</vt:i4>
      </vt:variant>
      <vt:variant>
        <vt:i4>5</vt:i4>
      </vt:variant>
      <vt:variant>
        <vt:lpwstr/>
      </vt:variant>
      <vt:variant>
        <vt:lpwstr>_Toc214435583</vt:lpwstr>
      </vt:variant>
      <vt:variant>
        <vt:i4>2031664</vt:i4>
      </vt:variant>
      <vt:variant>
        <vt:i4>122</vt:i4>
      </vt:variant>
      <vt:variant>
        <vt:i4>0</vt:i4>
      </vt:variant>
      <vt:variant>
        <vt:i4>5</vt:i4>
      </vt:variant>
      <vt:variant>
        <vt:lpwstr/>
      </vt:variant>
      <vt:variant>
        <vt:lpwstr>_Toc214435582</vt:lpwstr>
      </vt:variant>
      <vt:variant>
        <vt:i4>2031664</vt:i4>
      </vt:variant>
      <vt:variant>
        <vt:i4>116</vt:i4>
      </vt:variant>
      <vt:variant>
        <vt:i4>0</vt:i4>
      </vt:variant>
      <vt:variant>
        <vt:i4>5</vt:i4>
      </vt:variant>
      <vt:variant>
        <vt:lpwstr/>
      </vt:variant>
      <vt:variant>
        <vt:lpwstr>_Toc214435581</vt:lpwstr>
      </vt:variant>
      <vt:variant>
        <vt:i4>2031664</vt:i4>
      </vt:variant>
      <vt:variant>
        <vt:i4>110</vt:i4>
      </vt:variant>
      <vt:variant>
        <vt:i4>0</vt:i4>
      </vt:variant>
      <vt:variant>
        <vt:i4>5</vt:i4>
      </vt:variant>
      <vt:variant>
        <vt:lpwstr/>
      </vt:variant>
      <vt:variant>
        <vt:lpwstr>_Toc214435580</vt:lpwstr>
      </vt:variant>
      <vt:variant>
        <vt:i4>1048624</vt:i4>
      </vt:variant>
      <vt:variant>
        <vt:i4>104</vt:i4>
      </vt:variant>
      <vt:variant>
        <vt:i4>0</vt:i4>
      </vt:variant>
      <vt:variant>
        <vt:i4>5</vt:i4>
      </vt:variant>
      <vt:variant>
        <vt:lpwstr/>
      </vt:variant>
      <vt:variant>
        <vt:lpwstr>_Toc214435579</vt:lpwstr>
      </vt:variant>
      <vt:variant>
        <vt:i4>1048624</vt:i4>
      </vt:variant>
      <vt:variant>
        <vt:i4>98</vt:i4>
      </vt:variant>
      <vt:variant>
        <vt:i4>0</vt:i4>
      </vt:variant>
      <vt:variant>
        <vt:i4>5</vt:i4>
      </vt:variant>
      <vt:variant>
        <vt:lpwstr/>
      </vt:variant>
      <vt:variant>
        <vt:lpwstr>_Toc214435578</vt:lpwstr>
      </vt:variant>
      <vt:variant>
        <vt:i4>1048624</vt:i4>
      </vt:variant>
      <vt:variant>
        <vt:i4>92</vt:i4>
      </vt:variant>
      <vt:variant>
        <vt:i4>0</vt:i4>
      </vt:variant>
      <vt:variant>
        <vt:i4>5</vt:i4>
      </vt:variant>
      <vt:variant>
        <vt:lpwstr/>
      </vt:variant>
      <vt:variant>
        <vt:lpwstr>_Toc214435577</vt:lpwstr>
      </vt:variant>
      <vt:variant>
        <vt:i4>1048624</vt:i4>
      </vt:variant>
      <vt:variant>
        <vt:i4>86</vt:i4>
      </vt:variant>
      <vt:variant>
        <vt:i4>0</vt:i4>
      </vt:variant>
      <vt:variant>
        <vt:i4>5</vt:i4>
      </vt:variant>
      <vt:variant>
        <vt:lpwstr/>
      </vt:variant>
      <vt:variant>
        <vt:lpwstr>_Toc214435576</vt:lpwstr>
      </vt:variant>
      <vt:variant>
        <vt:i4>1048624</vt:i4>
      </vt:variant>
      <vt:variant>
        <vt:i4>80</vt:i4>
      </vt:variant>
      <vt:variant>
        <vt:i4>0</vt:i4>
      </vt:variant>
      <vt:variant>
        <vt:i4>5</vt:i4>
      </vt:variant>
      <vt:variant>
        <vt:lpwstr/>
      </vt:variant>
      <vt:variant>
        <vt:lpwstr>_Toc214435575</vt:lpwstr>
      </vt:variant>
      <vt:variant>
        <vt:i4>1048624</vt:i4>
      </vt:variant>
      <vt:variant>
        <vt:i4>74</vt:i4>
      </vt:variant>
      <vt:variant>
        <vt:i4>0</vt:i4>
      </vt:variant>
      <vt:variant>
        <vt:i4>5</vt:i4>
      </vt:variant>
      <vt:variant>
        <vt:lpwstr/>
      </vt:variant>
      <vt:variant>
        <vt:lpwstr>_Toc214435574</vt:lpwstr>
      </vt:variant>
      <vt:variant>
        <vt:i4>1048624</vt:i4>
      </vt:variant>
      <vt:variant>
        <vt:i4>68</vt:i4>
      </vt:variant>
      <vt:variant>
        <vt:i4>0</vt:i4>
      </vt:variant>
      <vt:variant>
        <vt:i4>5</vt:i4>
      </vt:variant>
      <vt:variant>
        <vt:lpwstr/>
      </vt:variant>
      <vt:variant>
        <vt:lpwstr>_Toc214435573</vt:lpwstr>
      </vt:variant>
      <vt:variant>
        <vt:i4>1048624</vt:i4>
      </vt:variant>
      <vt:variant>
        <vt:i4>62</vt:i4>
      </vt:variant>
      <vt:variant>
        <vt:i4>0</vt:i4>
      </vt:variant>
      <vt:variant>
        <vt:i4>5</vt:i4>
      </vt:variant>
      <vt:variant>
        <vt:lpwstr/>
      </vt:variant>
      <vt:variant>
        <vt:lpwstr>_Toc214435572</vt:lpwstr>
      </vt:variant>
      <vt:variant>
        <vt:i4>1048624</vt:i4>
      </vt:variant>
      <vt:variant>
        <vt:i4>56</vt:i4>
      </vt:variant>
      <vt:variant>
        <vt:i4>0</vt:i4>
      </vt:variant>
      <vt:variant>
        <vt:i4>5</vt:i4>
      </vt:variant>
      <vt:variant>
        <vt:lpwstr/>
      </vt:variant>
      <vt:variant>
        <vt:lpwstr>_Toc214435571</vt:lpwstr>
      </vt:variant>
      <vt:variant>
        <vt:i4>1048624</vt:i4>
      </vt:variant>
      <vt:variant>
        <vt:i4>50</vt:i4>
      </vt:variant>
      <vt:variant>
        <vt:i4>0</vt:i4>
      </vt:variant>
      <vt:variant>
        <vt:i4>5</vt:i4>
      </vt:variant>
      <vt:variant>
        <vt:lpwstr/>
      </vt:variant>
      <vt:variant>
        <vt:lpwstr>_Toc214435570</vt:lpwstr>
      </vt:variant>
      <vt:variant>
        <vt:i4>1114160</vt:i4>
      </vt:variant>
      <vt:variant>
        <vt:i4>44</vt:i4>
      </vt:variant>
      <vt:variant>
        <vt:i4>0</vt:i4>
      </vt:variant>
      <vt:variant>
        <vt:i4>5</vt:i4>
      </vt:variant>
      <vt:variant>
        <vt:lpwstr/>
      </vt:variant>
      <vt:variant>
        <vt:lpwstr>_Toc214435569</vt:lpwstr>
      </vt:variant>
      <vt:variant>
        <vt:i4>1114160</vt:i4>
      </vt:variant>
      <vt:variant>
        <vt:i4>38</vt:i4>
      </vt:variant>
      <vt:variant>
        <vt:i4>0</vt:i4>
      </vt:variant>
      <vt:variant>
        <vt:i4>5</vt:i4>
      </vt:variant>
      <vt:variant>
        <vt:lpwstr/>
      </vt:variant>
      <vt:variant>
        <vt:lpwstr>_Toc214435568</vt:lpwstr>
      </vt:variant>
      <vt:variant>
        <vt:i4>1114160</vt:i4>
      </vt:variant>
      <vt:variant>
        <vt:i4>32</vt:i4>
      </vt:variant>
      <vt:variant>
        <vt:i4>0</vt:i4>
      </vt:variant>
      <vt:variant>
        <vt:i4>5</vt:i4>
      </vt:variant>
      <vt:variant>
        <vt:lpwstr/>
      </vt:variant>
      <vt:variant>
        <vt:lpwstr>_Toc214435567</vt:lpwstr>
      </vt:variant>
      <vt:variant>
        <vt:i4>1114160</vt:i4>
      </vt:variant>
      <vt:variant>
        <vt:i4>26</vt:i4>
      </vt:variant>
      <vt:variant>
        <vt:i4>0</vt:i4>
      </vt:variant>
      <vt:variant>
        <vt:i4>5</vt:i4>
      </vt:variant>
      <vt:variant>
        <vt:lpwstr/>
      </vt:variant>
      <vt:variant>
        <vt:lpwstr>_Toc214435566</vt:lpwstr>
      </vt:variant>
      <vt:variant>
        <vt:i4>1114160</vt:i4>
      </vt:variant>
      <vt:variant>
        <vt:i4>20</vt:i4>
      </vt:variant>
      <vt:variant>
        <vt:i4>0</vt:i4>
      </vt:variant>
      <vt:variant>
        <vt:i4>5</vt:i4>
      </vt:variant>
      <vt:variant>
        <vt:lpwstr/>
      </vt:variant>
      <vt:variant>
        <vt:lpwstr>_Toc214435565</vt:lpwstr>
      </vt:variant>
      <vt:variant>
        <vt:i4>6488165</vt:i4>
      </vt:variant>
      <vt:variant>
        <vt:i4>15</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carolb</dc:creator>
  <cp:keywords/>
  <dc:description/>
  <cp:lastModifiedBy>Evans, Grant</cp:lastModifiedBy>
  <cp:revision>2</cp:revision>
  <cp:lastPrinted>2008-11-14T03:43:00Z</cp:lastPrinted>
  <dcterms:created xsi:type="dcterms:W3CDTF">2017-08-23T07:23:00Z</dcterms:created>
  <dcterms:modified xsi:type="dcterms:W3CDTF">2017-08-23T07:23:00Z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Project Manager Name, Title</vt:lpwstr>
  </property>
  <property fmtid="{D5CDD505-2E9C-101B-9397-08002B2CF9AE}" pid="5" name="strSponsor">
    <vt:lpwstr>Sponsor 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Nam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